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Default="0094581F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  <w:r>
        <w:rPr>
          <w:b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8EF9DDB" wp14:editId="6E32335F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>
        <w:rPr>
          <w:b/>
          <w:color w:val="auto"/>
          <w:sz w:val="40"/>
          <w:szCs w:val="40"/>
        </w:rPr>
        <w:t>JOB DESCRIPTION</w:t>
      </w:r>
    </w:p>
    <w:p w14:paraId="768427FE" w14:textId="77777777" w:rsidR="00782C48" w:rsidRPr="0003781B" w:rsidRDefault="00782C48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787730" w14:paraId="58ABE814" w14:textId="77777777" w:rsidTr="4D768BB9">
        <w:tc>
          <w:tcPr>
            <w:tcW w:w="3114" w:type="dxa"/>
          </w:tcPr>
          <w:p w14:paraId="500820A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JOB TITLE</w:t>
            </w:r>
          </w:p>
        </w:tc>
        <w:tc>
          <w:tcPr>
            <w:tcW w:w="7676" w:type="dxa"/>
          </w:tcPr>
          <w:p w14:paraId="62D9CD75" w14:textId="50C4E241" w:rsidR="0093454D" w:rsidRPr="007343F8" w:rsidRDefault="007343F8" w:rsidP="00AC7548">
            <w:pPr>
              <w:spacing w:after="200" w:line="264" w:lineRule="auto"/>
              <w:rPr>
                <w:rFonts w:ascii="Open Sans" w:hAnsi="Open Sans" w:cs="Open Sans"/>
                <w:i/>
                <w:iCs/>
                <w:u w:val="single"/>
              </w:rPr>
            </w:pPr>
            <w:r w:rsidRPr="007343F8">
              <w:rPr>
                <w:rFonts w:ascii="Open Sans" w:hAnsi="Open Sans" w:cs="Open Sans"/>
              </w:rPr>
              <w:t xml:space="preserve">Data Centre – </w:t>
            </w:r>
            <w:r w:rsidRPr="007343F8">
              <w:rPr>
                <w:rFonts w:ascii="Open Sans" w:hAnsi="Open Sans" w:cs="Open Sans"/>
                <w:i/>
                <w:iCs/>
              </w:rPr>
              <w:t>Facilities Operations Technician</w:t>
            </w:r>
          </w:p>
        </w:tc>
      </w:tr>
      <w:tr w:rsidR="00AC7548" w:rsidRPr="00787730" w14:paraId="6F1A86C9" w14:textId="77777777" w:rsidTr="4D768BB9">
        <w:tc>
          <w:tcPr>
            <w:tcW w:w="3114" w:type="dxa"/>
          </w:tcPr>
          <w:p w14:paraId="55F33AA7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DATE</w:t>
            </w:r>
          </w:p>
        </w:tc>
        <w:tc>
          <w:tcPr>
            <w:tcW w:w="7676" w:type="dxa"/>
          </w:tcPr>
          <w:p w14:paraId="6F1E0E61" w14:textId="78094E7F" w:rsidR="00517320" w:rsidRPr="007343F8" w:rsidRDefault="007343F8" w:rsidP="00AC7548">
            <w:pPr>
              <w:spacing w:after="200" w:line="264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05</w:t>
            </w:r>
            <w:r w:rsidRPr="007343F8">
              <w:rPr>
                <w:rFonts w:ascii="Calibri" w:hAnsi="Calibri" w:cs="Calibri"/>
                <w:i/>
                <w:iCs/>
                <w:vertAlign w:val="superscript"/>
              </w:rPr>
              <w:t>th</w:t>
            </w:r>
            <w:r>
              <w:rPr>
                <w:rFonts w:ascii="Calibri" w:hAnsi="Calibri" w:cs="Calibri"/>
                <w:i/>
                <w:iCs/>
              </w:rPr>
              <w:t xml:space="preserve"> October 2026</w:t>
            </w:r>
          </w:p>
        </w:tc>
      </w:tr>
      <w:tr w:rsidR="00AC7548" w:rsidRPr="00787730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787730" w:rsidRDefault="0051732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4985FAF2" w:rsidR="00517320" w:rsidRPr="00787730" w:rsidRDefault="007343F8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SDH </w:t>
            </w:r>
          </w:p>
        </w:tc>
      </w:tr>
      <w:tr w:rsidR="00AC7548" w:rsidRPr="00787730" w14:paraId="726FD4A5" w14:textId="77777777" w:rsidTr="4D768BB9">
        <w:tc>
          <w:tcPr>
            <w:tcW w:w="3114" w:type="dxa"/>
          </w:tcPr>
          <w:p w14:paraId="3A0132D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SITE / OFFICE</w:t>
            </w:r>
          </w:p>
        </w:tc>
        <w:tc>
          <w:tcPr>
            <w:tcW w:w="7676" w:type="dxa"/>
          </w:tcPr>
          <w:p w14:paraId="5B088F57" w14:textId="0651D982" w:rsidR="00517320" w:rsidRPr="00787730" w:rsidRDefault="007343F8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Aldermaston</w:t>
            </w:r>
          </w:p>
        </w:tc>
      </w:tr>
      <w:tr w:rsidR="00AC7548" w:rsidRPr="00787730" w14:paraId="3AB9B6B4" w14:textId="77777777" w:rsidTr="4D768BB9">
        <w:tc>
          <w:tcPr>
            <w:tcW w:w="3114" w:type="dxa"/>
          </w:tcPr>
          <w:p w14:paraId="473DA831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REPORTS TO</w:t>
            </w:r>
          </w:p>
        </w:tc>
        <w:tc>
          <w:tcPr>
            <w:tcW w:w="7676" w:type="dxa"/>
          </w:tcPr>
          <w:p w14:paraId="236A2928" w14:textId="0EA4B46F" w:rsidR="00867FF4" w:rsidRPr="00787730" w:rsidRDefault="007343F8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Technical Services Manager (Shift Lead when required)</w:t>
            </w:r>
          </w:p>
        </w:tc>
      </w:tr>
    </w:tbl>
    <w:p w14:paraId="538AA819" w14:textId="77777777" w:rsidR="00AC7548" w:rsidRPr="00787730" w:rsidRDefault="00AC7548" w:rsidP="00AC7548">
      <w:pPr>
        <w:rPr>
          <w:rFonts w:ascii="Calibri" w:hAnsi="Calibri" w:cs="Calibri"/>
        </w:rPr>
      </w:pPr>
    </w:p>
    <w:p w14:paraId="1E27E556" w14:textId="09600C21" w:rsidR="00DE7ADA" w:rsidRPr="00787730" w:rsidRDefault="00DC3F90" w:rsidP="00B4164C">
      <w:pPr>
        <w:pStyle w:val="Heading1"/>
        <w:tabs>
          <w:tab w:val="left" w:pos="6564"/>
        </w:tabs>
        <w:spacing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ROLE</w:t>
      </w:r>
      <w:r w:rsidR="00003593">
        <w:rPr>
          <w:rFonts w:ascii="Calibri" w:hAnsi="Calibri" w:cs="Calibri"/>
        </w:rPr>
        <w:t xml:space="preserve"> overview</w:t>
      </w:r>
      <w:r w:rsidR="00292F49" w:rsidRPr="00787730">
        <w:rPr>
          <w:rFonts w:ascii="Calibri" w:hAnsi="Calibri" w:cs="Calibri"/>
        </w:rPr>
        <w:tab/>
      </w:r>
    </w:p>
    <w:p w14:paraId="7FB9E22D" w14:textId="21E4253F" w:rsidR="007343F8" w:rsidRPr="007343F8" w:rsidRDefault="007343F8" w:rsidP="007343F8">
      <w:pPr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The </w:t>
      </w:r>
      <w:r w:rsidRPr="007343F8">
        <w:rPr>
          <w:rFonts w:ascii="Open Sans" w:hAnsi="Open Sans" w:cs="Open Sans"/>
          <w:i/>
          <w:iCs/>
          <w:color w:val="4D4D4F"/>
          <w:sz w:val="20"/>
          <w:szCs w:val="20"/>
        </w:rPr>
        <w:t>Facilities Operations Technician</w:t>
      </w: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 is responsible for supporting the safe, reliable, and efficient operation of the Data Centre facility through a combination of hands-on engineering activities and operational support functions.</w:t>
      </w:r>
    </w:p>
    <w:p w14:paraId="75E5AA5D" w14:textId="4A82BA01" w:rsidR="00E92973" w:rsidRPr="007343F8" w:rsidRDefault="007343F8" w:rsidP="00517320">
      <w:pPr>
        <w:rPr>
          <w:rFonts w:ascii="Open Sans" w:hAnsi="Open Sans" w:cs="Open Sans"/>
          <w:color w:val="4D4D4F"/>
          <w:sz w:val="20"/>
          <w:szCs w:val="20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The role provides technical </w:t>
      </w:r>
      <w:r>
        <w:rPr>
          <w:rFonts w:ascii="Open Sans" w:hAnsi="Open Sans" w:cs="Open Sans"/>
          <w:color w:val="4D4D4F"/>
          <w:sz w:val="20"/>
          <w:szCs w:val="20"/>
          <w:lang w:val="en-GB"/>
        </w:rPr>
        <w:t>assistance</w:t>
      </w: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 to the Data Centre </w:t>
      </w:r>
      <w:r>
        <w:rPr>
          <w:rFonts w:ascii="Open Sans" w:hAnsi="Open Sans" w:cs="Open Sans"/>
          <w:color w:val="4D4D4F"/>
          <w:sz w:val="20"/>
          <w:szCs w:val="20"/>
          <w:lang w:val="en-GB"/>
        </w:rPr>
        <w:t>Shift T</w:t>
      </w: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eam while supporting the </w:t>
      </w:r>
      <w:r>
        <w:rPr>
          <w:rFonts w:ascii="Open Sans" w:hAnsi="Open Sans" w:cs="Open Sans"/>
          <w:color w:val="4D4D4F"/>
          <w:sz w:val="20"/>
          <w:szCs w:val="20"/>
          <w:lang w:val="en-GB"/>
        </w:rPr>
        <w:t>M</w:t>
      </w: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anagement </w:t>
      </w:r>
      <w:r>
        <w:rPr>
          <w:rFonts w:ascii="Open Sans" w:hAnsi="Open Sans" w:cs="Open Sans"/>
          <w:color w:val="4D4D4F"/>
          <w:sz w:val="20"/>
          <w:szCs w:val="20"/>
          <w:lang w:val="en-GB"/>
        </w:rPr>
        <w:t>T</w:t>
      </w: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eam on key compliance, asset management, contractor coordination, and inventory control processes. The position operates as a hybrid site and office-based role, ensuring operational continuity, audit readiness, and effective management of critical infrastructure assets.</w:t>
      </w:r>
    </w:p>
    <w:p w14:paraId="53E8A375" w14:textId="7D7D6D00" w:rsidR="006F464E" w:rsidRPr="00787730" w:rsidRDefault="006F464E" w:rsidP="006F464E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KEY TASKS</w:t>
      </w:r>
      <w:r w:rsidR="009640F7" w:rsidRPr="00787730">
        <w:rPr>
          <w:rFonts w:ascii="Calibri" w:hAnsi="Calibri" w:cs="Calibri"/>
        </w:rPr>
        <w:t xml:space="preserve"> </w:t>
      </w:r>
      <w:r w:rsidR="006E4564" w:rsidRPr="00787730">
        <w:rPr>
          <w:rFonts w:ascii="Calibri" w:hAnsi="Calibri" w:cs="Calibri"/>
        </w:rPr>
        <w:t>&amp; RESPONSIBILITIES</w:t>
      </w:r>
    </w:p>
    <w:p w14:paraId="490130F7" w14:textId="477A05B2" w:rsidR="007343F8" w:rsidRPr="007343F8" w:rsidRDefault="007343F8" w:rsidP="007343F8">
      <w:pPr>
        <w:rPr>
          <w:rFonts w:ascii="Open Sans" w:hAnsi="Open Sans" w:cs="Open Sans"/>
          <w:b/>
          <w:bCs/>
          <w:i/>
          <w:iCs/>
          <w:color w:val="4D4D4F"/>
          <w:sz w:val="20"/>
          <w:szCs w:val="20"/>
          <w:lang w:val="en-GB"/>
        </w:rPr>
      </w:pPr>
      <w:bookmarkStart w:id="0" w:name="_Hlk494443248"/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Technical Support</w:t>
      </w:r>
    </w:p>
    <w:p w14:paraId="4DC04AF2" w14:textId="77777777" w:rsidR="007343F8" w:rsidRPr="007343F8" w:rsidRDefault="007343F8" w:rsidP="007343F8">
      <w:pPr>
        <w:numPr>
          <w:ilvl w:val="0"/>
          <w:numId w:val="3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Support planned preventative maintenance (PPM) activities across site infrastructure.</w:t>
      </w:r>
    </w:p>
    <w:p w14:paraId="6508103C" w14:textId="77777777" w:rsidR="007343F8" w:rsidRPr="007343F8" w:rsidRDefault="007343F8" w:rsidP="007343F8">
      <w:pPr>
        <w:numPr>
          <w:ilvl w:val="0"/>
          <w:numId w:val="3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Assist with reactive maintenance activities and fault diagnosis.</w:t>
      </w:r>
    </w:p>
    <w:p w14:paraId="0163C456" w14:textId="77777777" w:rsidR="007343F8" w:rsidRPr="007343F8" w:rsidRDefault="007343F8" w:rsidP="007343F8">
      <w:pPr>
        <w:numPr>
          <w:ilvl w:val="0"/>
          <w:numId w:val="3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Provide engineering support to Shift Leads and Shift Technicians as required.</w:t>
      </w:r>
    </w:p>
    <w:p w14:paraId="6B6FD85A" w14:textId="77777777" w:rsidR="007343F8" w:rsidRPr="007343F8" w:rsidRDefault="007343F8" w:rsidP="007343F8">
      <w:pPr>
        <w:numPr>
          <w:ilvl w:val="0"/>
          <w:numId w:val="3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Participate in planned shutdowns, infrastructure projects, and operational activities.</w:t>
      </w:r>
    </w:p>
    <w:p w14:paraId="3CCBEEFB" w14:textId="77777777" w:rsidR="007343F8" w:rsidRPr="007343F8" w:rsidRDefault="007343F8" w:rsidP="007343F8">
      <w:pPr>
        <w:numPr>
          <w:ilvl w:val="0"/>
          <w:numId w:val="3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Maintain technical competency across site systems and equipment.</w:t>
      </w:r>
    </w:p>
    <w:p w14:paraId="769BE2FB" w14:textId="77777777" w:rsidR="007343F8" w:rsidRPr="007343F8" w:rsidRDefault="007343F8" w:rsidP="007343F8">
      <w:pPr>
        <w:numPr>
          <w:ilvl w:val="0"/>
          <w:numId w:val="3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Provide shift cover where operationally required.</w:t>
      </w:r>
    </w:p>
    <w:p w14:paraId="555FA22E" w14:textId="77777777" w:rsidR="007343F8" w:rsidRPr="007343F8" w:rsidRDefault="007343F8" w:rsidP="007343F8">
      <w:pPr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Asset and Inventory Management</w:t>
      </w:r>
    </w:p>
    <w:p w14:paraId="50DDA73C" w14:textId="77777777" w:rsidR="007343F8" w:rsidRPr="007343F8" w:rsidRDefault="007343F8" w:rsidP="007343F8">
      <w:pPr>
        <w:numPr>
          <w:ilvl w:val="0"/>
          <w:numId w:val="4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Manage critical spare parts inventory and stock levels.</w:t>
      </w:r>
    </w:p>
    <w:p w14:paraId="6265918B" w14:textId="77777777" w:rsidR="007343F8" w:rsidRPr="007343F8" w:rsidRDefault="007343F8" w:rsidP="007343F8">
      <w:pPr>
        <w:numPr>
          <w:ilvl w:val="0"/>
          <w:numId w:val="4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Coordinate equipment and material ordering activities.</w:t>
      </w:r>
    </w:p>
    <w:p w14:paraId="6D8D7F26" w14:textId="77777777" w:rsidR="007343F8" w:rsidRPr="007343F8" w:rsidRDefault="007343F8" w:rsidP="007343F8">
      <w:pPr>
        <w:numPr>
          <w:ilvl w:val="0"/>
          <w:numId w:val="4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Maintain accurate inventory records and storage arrangements.</w:t>
      </w:r>
    </w:p>
    <w:p w14:paraId="6853C618" w14:textId="77777777" w:rsidR="007343F8" w:rsidRPr="007343F8" w:rsidRDefault="007343F8" w:rsidP="007343F8">
      <w:pPr>
        <w:numPr>
          <w:ilvl w:val="0"/>
          <w:numId w:val="4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Conduct routine asset verification exercises.</w:t>
      </w:r>
    </w:p>
    <w:p w14:paraId="5BF4A7D1" w14:textId="1838FE39" w:rsidR="007343F8" w:rsidRPr="007343F8" w:rsidRDefault="007343F8" w:rsidP="0017474D">
      <w:pPr>
        <w:numPr>
          <w:ilvl w:val="0"/>
          <w:numId w:val="4"/>
        </w:numPr>
        <w:spacing w:before="0" w:after="0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Identify ageing and obsolete equipment and support lifecycle replacement planning.</w:t>
      </w:r>
    </w:p>
    <w:p w14:paraId="61AAF533" w14:textId="3928593F" w:rsidR="007343F8" w:rsidRPr="007343F8" w:rsidRDefault="007343F8" w:rsidP="007343F8">
      <w:pPr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Compliance and Documentation</w:t>
      </w:r>
    </w:p>
    <w:p w14:paraId="768D9C6F" w14:textId="77777777" w:rsidR="007343F8" w:rsidRPr="007343F8" w:rsidRDefault="007343F8" w:rsidP="007343F8">
      <w:pPr>
        <w:numPr>
          <w:ilvl w:val="0"/>
          <w:numId w:val="5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Maintain statutory compliance records and engineering documentation.</w:t>
      </w:r>
    </w:p>
    <w:p w14:paraId="31B758A5" w14:textId="77777777" w:rsidR="007343F8" w:rsidRPr="007343F8" w:rsidRDefault="007343F8" w:rsidP="007343F8">
      <w:pPr>
        <w:numPr>
          <w:ilvl w:val="0"/>
          <w:numId w:val="5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Support internal and external audits.</w:t>
      </w:r>
    </w:p>
    <w:p w14:paraId="61D07167" w14:textId="77777777" w:rsidR="007343F8" w:rsidRPr="007343F8" w:rsidRDefault="007343F8" w:rsidP="007343F8">
      <w:pPr>
        <w:numPr>
          <w:ilvl w:val="0"/>
          <w:numId w:val="5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Ensure site logbooks, maintenance records, and technical documentation remain accurate and up to date.</w:t>
      </w:r>
    </w:p>
    <w:p w14:paraId="149B76DB" w14:textId="77777777" w:rsidR="007343F8" w:rsidRPr="007343F8" w:rsidRDefault="007343F8" w:rsidP="007343F8">
      <w:pPr>
        <w:numPr>
          <w:ilvl w:val="0"/>
          <w:numId w:val="5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Assist in monitoring compliance against contractual, regulatory, and company requirements.</w:t>
      </w:r>
    </w:p>
    <w:p w14:paraId="2B2B5B65" w14:textId="77777777" w:rsidR="007343F8" w:rsidRPr="007343F8" w:rsidRDefault="007343F8" w:rsidP="007343F8">
      <w:pPr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lastRenderedPageBreak/>
        <w:t>Contractor and Supply Chain Partner Management</w:t>
      </w:r>
    </w:p>
    <w:p w14:paraId="395DEF22" w14:textId="77777777" w:rsidR="007343F8" w:rsidRPr="007343F8" w:rsidRDefault="007343F8" w:rsidP="007343F8">
      <w:pPr>
        <w:numPr>
          <w:ilvl w:val="0"/>
          <w:numId w:val="6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Review contractor documentation including Risk Assessments and Method Statements (RAMS).</w:t>
      </w:r>
    </w:p>
    <w:p w14:paraId="63ABC317" w14:textId="77777777" w:rsidR="007343F8" w:rsidRPr="007343F8" w:rsidRDefault="007343F8" w:rsidP="007343F8">
      <w:pPr>
        <w:numPr>
          <w:ilvl w:val="0"/>
          <w:numId w:val="6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Support contractor onboarding and site inductions.</w:t>
      </w:r>
    </w:p>
    <w:p w14:paraId="4F683E18" w14:textId="77777777" w:rsidR="007343F8" w:rsidRPr="007343F8" w:rsidRDefault="007343F8" w:rsidP="007343F8">
      <w:pPr>
        <w:numPr>
          <w:ilvl w:val="0"/>
          <w:numId w:val="6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Issue and administer permits to work in accordance with site procedures.</w:t>
      </w:r>
    </w:p>
    <w:p w14:paraId="6D22F868" w14:textId="77777777" w:rsidR="007343F8" w:rsidRPr="007343F8" w:rsidRDefault="007343F8" w:rsidP="007343F8">
      <w:pPr>
        <w:numPr>
          <w:ilvl w:val="0"/>
          <w:numId w:val="6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Conduct contractor monitoring and safety observations.</w:t>
      </w:r>
    </w:p>
    <w:p w14:paraId="71A097E1" w14:textId="77777777" w:rsidR="007343F8" w:rsidRDefault="007343F8" w:rsidP="007343F8">
      <w:pPr>
        <w:numPr>
          <w:ilvl w:val="0"/>
          <w:numId w:val="6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Act as a point of contact for Supply Chain Partners during on-site activities.</w:t>
      </w:r>
    </w:p>
    <w:p w14:paraId="1B61EC7F" w14:textId="77777777" w:rsidR="007343F8" w:rsidRPr="007343F8" w:rsidRDefault="007343F8" w:rsidP="007343F8">
      <w:pPr>
        <w:spacing w:before="0" w:after="0"/>
        <w:ind w:left="720"/>
        <w:rPr>
          <w:rFonts w:ascii="Open Sans" w:hAnsi="Open Sans" w:cs="Open Sans"/>
          <w:color w:val="4D4D4F"/>
          <w:sz w:val="20"/>
          <w:szCs w:val="20"/>
          <w:lang w:val="en-GB"/>
        </w:rPr>
      </w:pPr>
    </w:p>
    <w:p w14:paraId="50F33812" w14:textId="77777777" w:rsidR="007343F8" w:rsidRDefault="007343F8" w:rsidP="007343F8">
      <w:pPr>
        <w:tabs>
          <w:tab w:val="num" w:pos="720"/>
        </w:tabs>
        <w:spacing w:before="0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Maintenance Performance and Reporting</w:t>
      </w:r>
    </w:p>
    <w:p w14:paraId="2BD34384" w14:textId="77777777" w:rsidR="007343F8" w:rsidRDefault="007343F8" w:rsidP="007343F8">
      <w:pPr>
        <w:pStyle w:val="ListParagraph"/>
        <w:numPr>
          <w:ilvl w:val="0"/>
          <w:numId w:val="7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Monitor reactive maintenance work orders and support close-out activities.</w:t>
      </w:r>
    </w:p>
    <w:p w14:paraId="0003F595" w14:textId="4550121A" w:rsidR="007343F8" w:rsidRPr="007343F8" w:rsidRDefault="007343F8" w:rsidP="007343F8">
      <w:pPr>
        <w:pStyle w:val="ListParagraph"/>
        <w:numPr>
          <w:ilvl w:val="0"/>
          <w:numId w:val="7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Track maintenance trends and recurring equipment failures.</w:t>
      </w:r>
    </w:p>
    <w:p w14:paraId="32F0F978" w14:textId="77777777" w:rsidR="007343F8" w:rsidRPr="007343F8" w:rsidRDefault="007343F8" w:rsidP="007343F8">
      <w:pPr>
        <w:numPr>
          <w:ilvl w:val="0"/>
          <w:numId w:val="7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Produce reports and performance information to support management decision-making.</w:t>
      </w:r>
    </w:p>
    <w:p w14:paraId="13F88EE7" w14:textId="45AA6447" w:rsidR="007343F8" w:rsidRPr="007343F8" w:rsidRDefault="007343F8" w:rsidP="007343F8">
      <w:pPr>
        <w:numPr>
          <w:ilvl w:val="0"/>
          <w:numId w:val="7"/>
        </w:numPr>
        <w:spacing w:before="0" w:after="0"/>
        <w:rPr>
          <w:rFonts w:ascii="Open Sans" w:hAnsi="Open Sans" w:cs="Open Sans"/>
          <w:color w:val="4D4D4F"/>
          <w:sz w:val="20"/>
          <w:szCs w:val="20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Identify opportunities for reliability improvements and continuous improvement initiatives.</w:t>
      </w:r>
    </w:p>
    <w:p w14:paraId="4600A58A" w14:textId="77777777" w:rsidR="007343F8" w:rsidRDefault="007343F8" w:rsidP="007343F8">
      <w:pPr>
        <w:spacing w:after="0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Health, Safety and Environmental Responsibilities</w:t>
      </w:r>
    </w:p>
    <w:p w14:paraId="2E08F7B6" w14:textId="222379B4" w:rsidR="007343F8" w:rsidRPr="007343F8" w:rsidRDefault="007343F8" w:rsidP="007343F8">
      <w:pPr>
        <w:pStyle w:val="ListParagraph"/>
        <w:numPr>
          <w:ilvl w:val="0"/>
          <w:numId w:val="13"/>
        </w:numPr>
        <w:spacing w:after="0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Comply with all company health, safety, environmental and security requirements.</w:t>
      </w:r>
    </w:p>
    <w:p w14:paraId="2913C17B" w14:textId="77777777" w:rsidR="007343F8" w:rsidRPr="007343F8" w:rsidRDefault="007343F8" w:rsidP="007343F8">
      <w:pPr>
        <w:numPr>
          <w:ilvl w:val="0"/>
          <w:numId w:val="8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Promote safe systems of work and challenge unsafe behaviours.</w:t>
      </w:r>
    </w:p>
    <w:p w14:paraId="75F266A5" w14:textId="77777777" w:rsidR="007343F8" w:rsidRPr="007343F8" w:rsidRDefault="007343F8" w:rsidP="007343F8">
      <w:pPr>
        <w:numPr>
          <w:ilvl w:val="0"/>
          <w:numId w:val="8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Support the implementation of site safety initiatives.</w:t>
      </w:r>
    </w:p>
    <w:p w14:paraId="6F58B569" w14:textId="034A69F7" w:rsidR="007343F8" w:rsidRPr="007343F8" w:rsidRDefault="007343F8" w:rsidP="007343F8">
      <w:pPr>
        <w:numPr>
          <w:ilvl w:val="0"/>
          <w:numId w:val="8"/>
        </w:numPr>
        <w:spacing w:before="0" w:after="0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Ensure all activities are undertaken in accordance with approved procedures and risk assessments</w:t>
      </w:r>
      <w:r>
        <w:rPr>
          <w:rFonts w:ascii="Open Sans" w:hAnsi="Open Sans" w:cs="Open Sans"/>
          <w:color w:val="4D4D4F"/>
          <w:sz w:val="20"/>
          <w:szCs w:val="20"/>
          <w:lang w:val="en-GB"/>
        </w:rPr>
        <w:t>.</w:t>
      </w:r>
    </w:p>
    <w:bookmarkEnd w:id="0"/>
    <w:p w14:paraId="209020BE" w14:textId="77777777" w:rsidR="00C957C7" w:rsidRPr="00787730" w:rsidRDefault="00C957C7" w:rsidP="00C957C7">
      <w:pPr>
        <w:pStyle w:val="ListParagraph"/>
        <w:spacing w:before="0" w:after="0"/>
        <w:ind w:left="360"/>
        <w:jc w:val="both"/>
        <w:rPr>
          <w:rFonts w:ascii="Calibri" w:hAnsi="Calibri" w:cs="Calibri"/>
        </w:rPr>
      </w:pPr>
    </w:p>
    <w:p w14:paraId="61F5F385" w14:textId="77E6EE2D" w:rsidR="00352829" w:rsidRPr="00787730" w:rsidRDefault="007D0410" w:rsidP="00275E65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QUALIFICATIONS, SKILLS &amp; </w:t>
      </w:r>
      <w:r w:rsidR="00800961" w:rsidRPr="00787730">
        <w:rPr>
          <w:rFonts w:ascii="Calibri" w:hAnsi="Calibri" w:cs="Calibri"/>
        </w:rPr>
        <w:t>EXPERIENCE</w:t>
      </w:r>
      <w:bookmarkStart w:id="1" w:name="_Hlk481584104"/>
    </w:p>
    <w:p w14:paraId="1D76AA1A" w14:textId="4DBD621C" w:rsidR="0093454D" w:rsidRPr="0093454D" w:rsidRDefault="0093454D" w:rsidP="00274D55">
      <w:pPr>
        <w:spacing w:before="0" w:after="0" w:line="240" w:lineRule="auto"/>
        <w:rPr>
          <w:rFonts w:ascii="Calibri" w:eastAsia="Times New Roman" w:hAnsi="Calibri" w:cs="Calibri"/>
          <w:color w:val="000000" w:themeColor="text1"/>
          <w:lang w:val="en-GB"/>
        </w:rPr>
      </w:pPr>
    </w:p>
    <w:p w14:paraId="240D19A0" w14:textId="77777777" w:rsidR="007343F8" w:rsidRPr="007343F8" w:rsidRDefault="007343F8" w:rsidP="007343F8">
      <w:pPr>
        <w:spacing w:before="0" w:after="0" w:line="240" w:lineRule="auto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Essential</w:t>
      </w:r>
    </w:p>
    <w:p w14:paraId="16FD6444" w14:textId="77777777" w:rsidR="007343F8" w:rsidRPr="007343F8" w:rsidRDefault="007343F8" w:rsidP="007343F8">
      <w:pPr>
        <w:spacing w:before="0" w:after="0" w:line="240" w:lineRule="auto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</w:p>
    <w:p w14:paraId="7A7D9F81" w14:textId="4D4C8B87" w:rsidR="00DF684B" w:rsidRPr="00DF684B" w:rsidRDefault="00DF684B" w:rsidP="00DF684B">
      <w:pPr>
        <w:numPr>
          <w:ilvl w:val="0"/>
          <w:numId w:val="9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>
        <w:rPr>
          <w:rFonts w:ascii="Open Sans" w:hAnsi="Open Sans" w:cs="Open Sans"/>
          <w:color w:val="4D4D4F"/>
          <w:sz w:val="20"/>
          <w:szCs w:val="20"/>
          <w:lang w:val="en-GB"/>
        </w:rPr>
        <w:t>Engineering trade qualification or A levels</w:t>
      </w:r>
      <w:r w:rsidR="00721058">
        <w:rPr>
          <w:rFonts w:ascii="Open Sans" w:hAnsi="Open Sans" w:cs="Open Sans"/>
          <w:color w:val="4D4D4F"/>
          <w:sz w:val="20"/>
          <w:szCs w:val="20"/>
          <w:lang w:val="en-GB"/>
        </w:rPr>
        <w:t xml:space="preserve"> required.</w:t>
      </w:r>
    </w:p>
    <w:p w14:paraId="133E3EBB" w14:textId="2FA57303" w:rsidR="007343F8" w:rsidRPr="007343F8" w:rsidRDefault="007343F8" w:rsidP="007343F8">
      <w:pPr>
        <w:numPr>
          <w:ilvl w:val="0"/>
          <w:numId w:val="9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Strong organisational and administrative skills.</w:t>
      </w:r>
    </w:p>
    <w:p w14:paraId="55F94DCB" w14:textId="77777777" w:rsidR="007343F8" w:rsidRPr="007343F8" w:rsidRDefault="007343F8" w:rsidP="007343F8">
      <w:pPr>
        <w:numPr>
          <w:ilvl w:val="0"/>
          <w:numId w:val="9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Ability to manage multiple priorities simultaneously.</w:t>
      </w:r>
    </w:p>
    <w:p w14:paraId="582A57FC" w14:textId="77777777" w:rsidR="007343F8" w:rsidRPr="007343F8" w:rsidRDefault="007343F8" w:rsidP="007343F8">
      <w:pPr>
        <w:numPr>
          <w:ilvl w:val="0"/>
          <w:numId w:val="9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Competent in Microsoft Office applications.</w:t>
      </w:r>
    </w:p>
    <w:p w14:paraId="6B7E4652" w14:textId="181546D0" w:rsidR="007343F8" w:rsidRDefault="007343F8" w:rsidP="007343F8">
      <w:pPr>
        <w:numPr>
          <w:ilvl w:val="0"/>
          <w:numId w:val="9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Strong communication and stakeholder management skills</w:t>
      </w:r>
      <w:r>
        <w:rPr>
          <w:rFonts w:ascii="Open Sans" w:hAnsi="Open Sans" w:cs="Open Sans"/>
          <w:color w:val="4D4D4F"/>
          <w:sz w:val="20"/>
          <w:szCs w:val="20"/>
          <w:lang w:val="en-GB"/>
        </w:rPr>
        <w:t>.</w:t>
      </w:r>
    </w:p>
    <w:p w14:paraId="49EB71FB" w14:textId="06079487" w:rsidR="00DF684B" w:rsidRPr="007343F8" w:rsidRDefault="00DF684B" w:rsidP="007343F8">
      <w:pPr>
        <w:numPr>
          <w:ilvl w:val="0"/>
          <w:numId w:val="9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>
        <w:rPr>
          <w:rFonts w:ascii="Open Sans" w:hAnsi="Open Sans" w:cs="Open Sans"/>
          <w:color w:val="4D4D4F"/>
          <w:sz w:val="20"/>
          <w:szCs w:val="20"/>
          <w:lang w:val="en-GB"/>
        </w:rPr>
        <w:t xml:space="preserve">UK Driving </w:t>
      </w:r>
      <w:r w:rsidR="00C355A4">
        <w:rPr>
          <w:rFonts w:ascii="Open Sans" w:hAnsi="Open Sans" w:cs="Open Sans"/>
          <w:color w:val="4D4D4F"/>
          <w:sz w:val="20"/>
          <w:szCs w:val="20"/>
          <w:lang w:val="en-GB"/>
        </w:rPr>
        <w:t>Licence.</w:t>
      </w:r>
    </w:p>
    <w:p w14:paraId="6DCB7B8C" w14:textId="77777777" w:rsidR="007343F8" w:rsidRPr="007343F8" w:rsidRDefault="007343F8" w:rsidP="007343F8">
      <w:pPr>
        <w:spacing w:before="0" w:after="0" w:line="240" w:lineRule="auto"/>
        <w:ind w:left="720"/>
        <w:rPr>
          <w:rFonts w:ascii="Open Sans" w:hAnsi="Open Sans" w:cs="Open Sans"/>
          <w:color w:val="4D4D4F"/>
          <w:sz w:val="20"/>
          <w:szCs w:val="20"/>
          <w:lang w:val="en-GB"/>
        </w:rPr>
      </w:pPr>
    </w:p>
    <w:p w14:paraId="70B017A3" w14:textId="77777777" w:rsidR="007343F8" w:rsidRPr="007343F8" w:rsidRDefault="007343F8" w:rsidP="007343F8">
      <w:pPr>
        <w:spacing w:before="0" w:after="0" w:line="240" w:lineRule="auto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  <w:t>Desirable</w:t>
      </w:r>
    </w:p>
    <w:p w14:paraId="24B703B1" w14:textId="77777777" w:rsidR="007343F8" w:rsidRPr="007343F8" w:rsidRDefault="007343F8" w:rsidP="007343F8">
      <w:pPr>
        <w:spacing w:before="0" w:after="0" w:line="240" w:lineRule="auto"/>
        <w:rPr>
          <w:rFonts w:ascii="Open Sans" w:hAnsi="Open Sans" w:cs="Open Sans"/>
          <w:b/>
          <w:bCs/>
          <w:color w:val="4D4D4F"/>
          <w:sz w:val="20"/>
          <w:szCs w:val="20"/>
          <w:lang w:val="en-GB"/>
        </w:rPr>
      </w:pPr>
    </w:p>
    <w:p w14:paraId="028A6CF5" w14:textId="77777777" w:rsidR="00C104B7" w:rsidRPr="007343F8" w:rsidRDefault="00C104B7" w:rsidP="00C104B7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Experience within a critical environment, facilities management or engineering maintenance environment.</w:t>
      </w:r>
    </w:p>
    <w:p w14:paraId="1382AC8D" w14:textId="77777777" w:rsidR="00C104B7" w:rsidRPr="007343F8" w:rsidRDefault="00C104B7" w:rsidP="00C104B7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Good understanding of planned and reactive maintenance processes.</w:t>
      </w:r>
    </w:p>
    <w:p w14:paraId="172263E3" w14:textId="77777777" w:rsidR="00C104B7" w:rsidRPr="007343F8" w:rsidRDefault="00C104B7" w:rsidP="00C104B7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Experience working with contractors and permit-to-work systems.</w:t>
      </w:r>
    </w:p>
    <w:p w14:paraId="2E87AC78" w14:textId="1657C274" w:rsidR="007343F8" w:rsidRPr="007343F8" w:rsidRDefault="007343F8" w:rsidP="007343F8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Experience within a data centre or mission-critical facility.</w:t>
      </w:r>
    </w:p>
    <w:p w14:paraId="25F052EF" w14:textId="77777777" w:rsidR="007343F8" w:rsidRPr="007343F8" w:rsidRDefault="007343F8" w:rsidP="007343F8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Experience using CMMS or CAFM systems.</w:t>
      </w:r>
    </w:p>
    <w:p w14:paraId="0FAA5E6A" w14:textId="77777777" w:rsidR="007343F8" w:rsidRPr="007343F8" w:rsidRDefault="007343F8" w:rsidP="007343F8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Knowledge of compliance and audit requirements.</w:t>
      </w:r>
    </w:p>
    <w:p w14:paraId="15F4B5D8" w14:textId="77777777" w:rsidR="007343F8" w:rsidRPr="007343F8" w:rsidRDefault="007343F8" w:rsidP="007343F8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  <w:lang w:val="en-GB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Inventory or asset management experience.</w:t>
      </w:r>
    </w:p>
    <w:p w14:paraId="1CBCEDB5" w14:textId="65C154A9" w:rsidR="00517320" w:rsidRPr="007343F8" w:rsidRDefault="007343F8" w:rsidP="0005247A">
      <w:pPr>
        <w:numPr>
          <w:ilvl w:val="0"/>
          <w:numId w:val="10"/>
        </w:numPr>
        <w:spacing w:before="0" w:after="0" w:line="240" w:lineRule="auto"/>
        <w:rPr>
          <w:rFonts w:ascii="Open Sans" w:hAnsi="Open Sans" w:cs="Open Sans"/>
          <w:color w:val="4D4D4F"/>
          <w:sz w:val="20"/>
          <w:szCs w:val="20"/>
        </w:rPr>
      </w:pPr>
      <w:r w:rsidRPr="007343F8">
        <w:rPr>
          <w:rFonts w:ascii="Open Sans" w:hAnsi="Open Sans" w:cs="Open Sans"/>
          <w:color w:val="4D4D4F"/>
          <w:sz w:val="20"/>
          <w:szCs w:val="20"/>
          <w:lang w:val="en-GB"/>
        </w:rPr>
        <w:t>IOSH Working Safely or equivalent.</w:t>
      </w:r>
    </w:p>
    <w:p w14:paraId="4796ACB6" w14:textId="77777777" w:rsidR="007343F8" w:rsidRPr="007343F8" w:rsidRDefault="007343F8" w:rsidP="007343F8">
      <w:pPr>
        <w:spacing w:before="0" w:after="0" w:line="240" w:lineRule="auto"/>
        <w:ind w:left="720"/>
        <w:rPr>
          <w:rFonts w:ascii="Open Sans" w:hAnsi="Open Sans" w:cs="Open Sans"/>
          <w:color w:val="4D4D4F"/>
          <w:sz w:val="20"/>
          <w:szCs w:val="20"/>
        </w:rPr>
      </w:pPr>
    </w:p>
    <w:p w14:paraId="53E8A380" w14:textId="7863D0C3" w:rsidR="006F464E" w:rsidRPr="00787730" w:rsidRDefault="00BB23B0" w:rsidP="006F464E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About you</w:t>
      </w:r>
    </w:p>
    <w:p w14:paraId="49E66545" w14:textId="0B664EB0" w:rsidR="007343F8" w:rsidRDefault="007343F8" w:rsidP="007343F8">
      <w:pPr>
        <w:spacing w:line="278" w:lineRule="auto"/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>This role would particularly suit an individual looking to develop their career within a critical environment, broaden their technical and operational experience, and gain exposure to compliance, asset management, contractor management, and facility operations</w:t>
      </w:r>
      <w:r>
        <w:rPr>
          <w:rFonts w:ascii="Calibri" w:eastAsiaTheme="majorEastAsia" w:hAnsi="Calibri" w:cs="Calibri"/>
          <w:color w:val="4D4D4F"/>
          <w:lang w:val="en-GB"/>
        </w:rPr>
        <w:t>.</w:t>
      </w:r>
    </w:p>
    <w:p w14:paraId="72A51231" w14:textId="77777777" w:rsidR="007343F8" w:rsidRDefault="007343F8" w:rsidP="007343F8">
      <w:pPr>
        <w:spacing w:line="278" w:lineRule="auto"/>
        <w:rPr>
          <w:rFonts w:ascii="Calibri" w:eastAsiaTheme="majorEastAsia" w:hAnsi="Calibri" w:cs="Calibri"/>
          <w:b/>
          <w:bCs/>
          <w:lang w:val="en-GB"/>
        </w:rPr>
      </w:pPr>
    </w:p>
    <w:p w14:paraId="18D31458" w14:textId="70AE27AB" w:rsidR="007343F8" w:rsidRPr="007343F8" w:rsidRDefault="007343F8" w:rsidP="007343F8">
      <w:pPr>
        <w:pStyle w:val="ListParagraph"/>
        <w:ind w:left="284"/>
        <w:rPr>
          <w:rFonts w:ascii="Calibri" w:eastAsiaTheme="majorEastAsia" w:hAnsi="Calibri" w:cs="Calibri"/>
          <w:b/>
          <w:bCs/>
          <w:color w:val="4D4D4F"/>
          <w:lang w:val="en-GB"/>
        </w:rPr>
      </w:pPr>
      <w:r w:rsidRPr="007343F8">
        <w:rPr>
          <w:rFonts w:ascii="Calibri" w:eastAsiaTheme="majorEastAsia" w:hAnsi="Calibri" w:cs="Calibri"/>
          <w:b/>
          <w:bCs/>
          <w:color w:val="4D4D4F"/>
          <w:lang w:val="en-GB"/>
        </w:rPr>
        <w:t>We are looking for someone who:</w:t>
      </w:r>
    </w:p>
    <w:p w14:paraId="78C8B3F6" w14:textId="77777777" w:rsidR="007343F8" w:rsidRPr="007343F8" w:rsidRDefault="007343F8" w:rsidP="007343F8">
      <w:pPr>
        <w:pStyle w:val="ListParagraph"/>
        <w:ind w:left="284"/>
        <w:rPr>
          <w:rFonts w:ascii="Calibri" w:eastAsiaTheme="majorEastAsia" w:hAnsi="Calibri" w:cs="Calibri"/>
          <w:b/>
          <w:bCs/>
          <w:color w:val="4D4D4F"/>
          <w:lang w:val="en-GB"/>
        </w:rPr>
      </w:pPr>
    </w:p>
    <w:p w14:paraId="2E2F5257" w14:textId="48B3EBEF" w:rsidR="007343F8" w:rsidRPr="007343F8" w:rsidRDefault="007343F8" w:rsidP="007343F8">
      <w:pPr>
        <w:pStyle w:val="ListParagraph"/>
        <w:numPr>
          <w:ilvl w:val="0"/>
          <w:numId w:val="13"/>
        </w:numPr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 xml:space="preserve">Takes ownership and pride in their work. </w:t>
      </w:r>
    </w:p>
    <w:p w14:paraId="68768CC6" w14:textId="4A7DA57A" w:rsidR="007343F8" w:rsidRPr="007343F8" w:rsidRDefault="007343F8" w:rsidP="007343F8">
      <w:pPr>
        <w:pStyle w:val="ListParagraph"/>
        <w:numPr>
          <w:ilvl w:val="0"/>
          <w:numId w:val="13"/>
        </w:numPr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 xml:space="preserve">Is organised and comfortable managing multiple priorities. </w:t>
      </w:r>
    </w:p>
    <w:p w14:paraId="27037879" w14:textId="7097EA09" w:rsidR="007343F8" w:rsidRPr="007343F8" w:rsidRDefault="007343F8" w:rsidP="007343F8">
      <w:pPr>
        <w:pStyle w:val="ListParagraph"/>
        <w:numPr>
          <w:ilvl w:val="0"/>
          <w:numId w:val="13"/>
        </w:numPr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 xml:space="preserve">Communicates effectively with engineers, contractors and management teams. </w:t>
      </w:r>
    </w:p>
    <w:p w14:paraId="4B318D0D" w14:textId="5229D4C4" w:rsidR="007343F8" w:rsidRPr="007343F8" w:rsidRDefault="007343F8" w:rsidP="007343F8">
      <w:pPr>
        <w:pStyle w:val="ListParagraph"/>
        <w:numPr>
          <w:ilvl w:val="0"/>
          <w:numId w:val="13"/>
        </w:numPr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 xml:space="preserve">Maintains a strong focus on safety, compliance and attention to detail. </w:t>
      </w:r>
    </w:p>
    <w:p w14:paraId="1ABBED07" w14:textId="77777777" w:rsidR="007343F8" w:rsidRPr="007343F8" w:rsidRDefault="007343F8" w:rsidP="007343F8">
      <w:pPr>
        <w:pStyle w:val="ListParagraph"/>
        <w:numPr>
          <w:ilvl w:val="0"/>
          <w:numId w:val="13"/>
        </w:numPr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 xml:space="preserve">Remains calm and professional in a critical operational environment. </w:t>
      </w:r>
    </w:p>
    <w:p w14:paraId="7651F9E2" w14:textId="2FDF0B29" w:rsidR="007343F8" w:rsidRPr="007343F8" w:rsidRDefault="007343F8" w:rsidP="007343F8">
      <w:pPr>
        <w:pStyle w:val="ListParagraph"/>
        <w:numPr>
          <w:ilvl w:val="0"/>
          <w:numId w:val="13"/>
        </w:numPr>
        <w:rPr>
          <w:rFonts w:ascii="Calibri" w:eastAsiaTheme="majorEastAsia" w:hAnsi="Calibri" w:cs="Calibri"/>
          <w:color w:val="4D4D4F"/>
          <w:lang w:val="en-GB"/>
        </w:rPr>
      </w:pPr>
      <w:r w:rsidRPr="007343F8">
        <w:rPr>
          <w:rFonts w:ascii="Calibri" w:eastAsiaTheme="majorEastAsia" w:hAnsi="Calibri" w:cs="Calibri"/>
          <w:color w:val="4D4D4F"/>
          <w:lang w:val="en-GB"/>
        </w:rPr>
        <w:t>Is eager to learn, develop and contribute to continuous improvement.</w:t>
      </w:r>
    </w:p>
    <w:p w14:paraId="0A374154" w14:textId="77777777" w:rsidR="00517320" w:rsidRPr="00787730" w:rsidRDefault="00517320" w:rsidP="00A07B63">
      <w:pPr>
        <w:pStyle w:val="ListParagraph"/>
        <w:ind w:left="1004"/>
        <w:rPr>
          <w:rFonts w:ascii="Calibri" w:eastAsiaTheme="majorEastAsia" w:hAnsi="Calibri" w:cs="Calibri"/>
          <w:lang w:val="en-GB"/>
        </w:rPr>
      </w:pPr>
    </w:p>
    <w:bookmarkEnd w:id="1"/>
    <w:p w14:paraId="53E8A385" w14:textId="378D3853" w:rsidR="009640F7" w:rsidRPr="00787730" w:rsidRDefault="001E36AC" w:rsidP="004B50D8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working arrangements</w:t>
      </w:r>
    </w:p>
    <w:p w14:paraId="5BDF2954" w14:textId="0793061F" w:rsidR="00517320" w:rsidRDefault="00517320" w:rsidP="00517320">
      <w:pPr>
        <w:rPr>
          <w:rFonts w:ascii="Calibri" w:hAnsi="Calibri" w:cs="Calibri"/>
        </w:rPr>
      </w:pPr>
    </w:p>
    <w:p w14:paraId="09E2F5A5" w14:textId="2FF38285" w:rsidR="00CC2DEF" w:rsidRPr="00787730" w:rsidRDefault="00CC2DEF" w:rsidP="00CC2DEF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Acceptance of role</w:t>
      </w:r>
    </w:p>
    <w:p w14:paraId="5297222E" w14:textId="12BC4729" w:rsidR="00846830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Revisions:</w:t>
      </w:r>
    </w:p>
    <w:p w14:paraId="5C02A8B0" w14:textId="296D8089" w:rsidR="00CC2DEF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The Company reserves the right to alter these </w:t>
      </w:r>
      <w:r w:rsidR="00BB23B0" w:rsidRPr="00787730">
        <w:rPr>
          <w:rFonts w:ascii="Calibri" w:hAnsi="Calibri" w:cs="Calibri"/>
        </w:rPr>
        <w:t>responsibilities,</w:t>
      </w:r>
      <w:r w:rsidRPr="00787730">
        <w:rPr>
          <w:rFonts w:ascii="Calibri" w:hAnsi="Calibri" w:cs="Calibri"/>
        </w:rPr>
        <w:t xml:space="preserve"> and you will be advised of any changes through</w:t>
      </w:r>
      <w:r w:rsidR="00CD659F" w:rsidRPr="00787730">
        <w:rPr>
          <w:rFonts w:ascii="Calibri" w:hAnsi="Calibri" w:cs="Calibri"/>
        </w:rPr>
        <w:t xml:space="preserve"> the normal method of communication.</w:t>
      </w:r>
    </w:p>
    <w:p w14:paraId="6764A7E3" w14:textId="3BABB7D6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AGREEMENT:</w:t>
      </w:r>
    </w:p>
    <w:p w14:paraId="45B86F93" w14:textId="0510C095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I confirm that I have read and agree with the responsibilities specified </w:t>
      </w:r>
      <w:r w:rsidR="00697626" w:rsidRPr="00787730">
        <w:rPr>
          <w:rFonts w:ascii="Calibri" w:hAnsi="Calibri" w:cs="Calibri"/>
        </w:rPr>
        <w:t>within the Key Tasks and Responsibilities Section</w:t>
      </w:r>
      <w:r w:rsidR="00292B9D" w:rsidRPr="00787730">
        <w:rPr>
          <w:rFonts w:ascii="Calibri" w:hAnsi="Calibri" w:cs="Calibri"/>
        </w:rPr>
        <w:t xml:space="preserve"> of this job description</w:t>
      </w:r>
    </w:p>
    <w:p w14:paraId="6EB8C069" w14:textId="40BA6365" w:rsidR="00292B9D" w:rsidRPr="00787730" w:rsidRDefault="00292B9D" w:rsidP="00846830">
      <w:pPr>
        <w:rPr>
          <w:rFonts w:ascii="Calibri" w:hAnsi="Calibri" w:cs="Calibri"/>
        </w:rPr>
      </w:pPr>
    </w:p>
    <w:p w14:paraId="4983FF38" w14:textId="25D865AB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</w:t>
      </w:r>
      <w:r w:rsidR="00EE59BA" w:rsidRPr="00787730">
        <w:rPr>
          <w:rFonts w:ascii="Calibri" w:hAnsi="Calibri" w:cs="Calibri"/>
        </w:rPr>
        <w:t>:</w:t>
      </w:r>
    </w:p>
    <w:p w14:paraId="75E4487D" w14:textId="33F9F0FA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(Job Holder)</w:t>
      </w:r>
    </w:p>
    <w:p w14:paraId="2A232C73" w14:textId="79C12111" w:rsidR="00846830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</w:t>
      </w:r>
      <w:r w:rsidR="00EE59BA" w:rsidRPr="00787730">
        <w:rPr>
          <w:rFonts w:ascii="Calibri" w:hAnsi="Calibri" w:cs="Calibri"/>
        </w:rPr>
        <w:t>:</w:t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  <w:t>Date:</w:t>
      </w:r>
    </w:p>
    <w:p w14:paraId="0021D1C3" w14:textId="77777777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</w:p>
    <w:p w14:paraId="72536095" w14:textId="77777777" w:rsidR="00B333B5" w:rsidRPr="00787730" w:rsidRDefault="00B333B5" w:rsidP="00EE59BA">
      <w:pPr>
        <w:spacing w:after="0" w:line="240" w:lineRule="auto"/>
        <w:rPr>
          <w:rFonts w:ascii="Calibri" w:hAnsi="Calibri" w:cs="Calibri"/>
        </w:rPr>
      </w:pPr>
    </w:p>
    <w:p w14:paraId="1CD3AD89" w14:textId="77777777" w:rsidR="002D5DDB" w:rsidRDefault="002D5DDB" w:rsidP="00EE59BA">
      <w:pPr>
        <w:spacing w:after="0" w:line="240" w:lineRule="auto"/>
        <w:rPr>
          <w:rFonts w:ascii="Calibri" w:hAnsi="Calibri" w:cs="Calibri"/>
        </w:rPr>
      </w:pPr>
    </w:p>
    <w:p w14:paraId="22ECCC59" w14:textId="6F334464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Name:</w:t>
      </w:r>
    </w:p>
    <w:p w14:paraId="716835CD" w14:textId="00F1378B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(Line Manager)</w:t>
      </w:r>
    </w:p>
    <w:p w14:paraId="49221BEC" w14:textId="3F389096" w:rsidR="00846830" w:rsidRPr="00787730" w:rsidRDefault="00EE59BA" w:rsidP="00B333B5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Signature:</w:t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  <w:t>Date:</w:t>
      </w:r>
    </w:p>
    <w:p w14:paraId="2497FE92" w14:textId="77777777" w:rsidR="00846830" w:rsidRPr="00CA70BB" w:rsidRDefault="00846830" w:rsidP="00846830">
      <w:pPr>
        <w:rPr>
          <w:sz w:val="21"/>
          <w:szCs w:val="21"/>
        </w:rPr>
      </w:pPr>
    </w:p>
    <w:sectPr w:rsidR="00846830" w:rsidRPr="00CA70BB" w:rsidSect="00F83BCD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C31A" w14:textId="77777777" w:rsidR="00A0663C" w:rsidRDefault="00A0663C">
      <w:pPr>
        <w:spacing w:after="0" w:line="240" w:lineRule="auto"/>
      </w:pPr>
      <w:r>
        <w:separator/>
      </w:r>
    </w:p>
  </w:endnote>
  <w:endnote w:type="continuationSeparator" w:id="0">
    <w:p w14:paraId="7D6D2B92" w14:textId="77777777" w:rsidR="00A0663C" w:rsidRDefault="00A0663C">
      <w:pPr>
        <w:spacing w:after="0" w:line="240" w:lineRule="auto"/>
      </w:pPr>
      <w:r>
        <w:continuationSeparator/>
      </w:r>
    </w:p>
  </w:endnote>
  <w:endnote w:type="continuationNotice" w:id="1">
    <w:p w14:paraId="4C83BD82" w14:textId="77777777" w:rsidR="00A0663C" w:rsidRDefault="00A0663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29C3" w14:textId="77777777" w:rsidR="00A0663C" w:rsidRDefault="00A0663C">
      <w:pPr>
        <w:spacing w:after="0" w:line="240" w:lineRule="auto"/>
      </w:pPr>
      <w:r>
        <w:separator/>
      </w:r>
    </w:p>
  </w:footnote>
  <w:footnote w:type="continuationSeparator" w:id="0">
    <w:p w14:paraId="3C53979B" w14:textId="77777777" w:rsidR="00A0663C" w:rsidRDefault="00A0663C">
      <w:pPr>
        <w:spacing w:after="0" w:line="240" w:lineRule="auto"/>
      </w:pPr>
      <w:r>
        <w:continuationSeparator/>
      </w:r>
    </w:p>
  </w:footnote>
  <w:footnote w:type="continuationNotice" w:id="1">
    <w:p w14:paraId="0FE90EFB" w14:textId="77777777" w:rsidR="00A0663C" w:rsidRDefault="00A0663C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42DC"/>
    <w:multiLevelType w:val="multilevel"/>
    <w:tmpl w:val="63DE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F3E86"/>
    <w:multiLevelType w:val="multilevel"/>
    <w:tmpl w:val="BB46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D3A50"/>
    <w:multiLevelType w:val="hybridMultilevel"/>
    <w:tmpl w:val="31F88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E7AEC"/>
    <w:multiLevelType w:val="multilevel"/>
    <w:tmpl w:val="10D0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243B8"/>
    <w:multiLevelType w:val="multilevel"/>
    <w:tmpl w:val="7D0A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A94EFC"/>
    <w:multiLevelType w:val="multilevel"/>
    <w:tmpl w:val="9D2C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D50D2B"/>
    <w:multiLevelType w:val="multilevel"/>
    <w:tmpl w:val="9562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782CB6"/>
    <w:multiLevelType w:val="multilevel"/>
    <w:tmpl w:val="E18A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062122"/>
    <w:multiLevelType w:val="multilevel"/>
    <w:tmpl w:val="BA8C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53498C"/>
    <w:multiLevelType w:val="multilevel"/>
    <w:tmpl w:val="9D2C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EC0A31"/>
    <w:multiLevelType w:val="multilevel"/>
    <w:tmpl w:val="7164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3"/>
  </w:num>
  <w:num w:numId="2" w16cid:durableId="1121533339">
    <w:abstractNumId w:val="11"/>
  </w:num>
  <w:num w:numId="3" w16cid:durableId="688138197">
    <w:abstractNumId w:val="4"/>
  </w:num>
  <w:num w:numId="4" w16cid:durableId="1863740008">
    <w:abstractNumId w:val="5"/>
  </w:num>
  <w:num w:numId="5" w16cid:durableId="29453412">
    <w:abstractNumId w:val="7"/>
  </w:num>
  <w:num w:numId="6" w16cid:durableId="1608613135">
    <w:abstractNumId w:val="1"/>
  </w:num>
  <w:num w:numId="7" w16cid:durableId="310717156">
    <w:abstractNumId w:val="12"/>
  </w:num>
  <w:num w:numId="8" w16cid:durableId="1119256237">
    <w:abstractNumId w:val="0"/>
  </w:num>
  <w:num w:numId="9" w16cid:durableId="52780453">
    <w:abstractNumId w:val="9"/>
  </w:num>
  <w:num w:numId="10" w16cid:durableId="642975786">
    <w:abstractNumId w:val="8"/>
  </w:num>
  <w:num w:numId="11" w16cid:durableId="263466134">
    <w:abstractNumId w:val="6"/>
  </w:num>
  <w:num w:numId="12" w16cid:durableId="1200316201">
    <w:abstractNumId w:val="10"/>
  </w:num>
  <w:num w:numId="13" w16cid:durableId="922227179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03593"/>
    <w:rsid w:val="00013A6C"/>
    <w:rsid w:val="000255EC"/>
    <w:rsid w:val="00032AA8"/>
    <w:rsid w:val="00035C71"/>
    <w:rsid w:val="0003781B"/>
    <w:rsid w:val="00041408"/>
    <w:rsid w:val="00043A4C"/>
    <w:rsid w:val="00046C4B"/>
    <w:rsid w:val="00050BB6"/>
    <w:rsid w:val="00052FDE"/>
    <w:rsid w:val="0005318C"/>
    <w:rsid w:val="000534D4"/>
    <w:rsid w:val="00062551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5119D"/>
    <w:rsid w:val="00156B2C"/>
    <w:rsid w:val="00156FF0"/>
    <w:rsid w:val="001614EE"/>
    <w:rsid w:val="00161677"/>
    <w:rsid w:val="001651DC"/>
    <w:rsid w:val="00166756"/>
    <w:rsid w:val="00166D02"/>
    <w:rsid w:val="0017729A"/>
    <w:rsid w:val="00177F9B"/>
    <w:rsid w:val="001810E8"/>
    <w:rsid w:val="00181375"/>
    <w:rsid w:val="0019006C"/>
    <w:rsid w:val="00191BEA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F0C0E"/>
    <w:rsid w:val="001F41F2"/>
    <w:rsid w:val="001F43DA"/>
    <w:rsid w:val="001F727C"/>
    <w:rsid w:val="002024C2"/>
    <w:rsid w:val="00202523"/>
    <w:rsid w:val="00215551"/>
    <w:rsid w:val="002216DC"/>
    <w:rsid w:val="00222561"/>
    <w:rsid w:val="00230EDD"/>
    <w:rsid w:val="002344B4"/>
    <w:rsid w:val="002344C4"/>
    <w:rsid w:val="00235BCB"/>
    <w:rsid w:val="002405B5"/>
    <w:rsid w:val="00240A82"/>
    <w:rsid w:val="00242AC9"/>
    <w:rsid w:val="002437B9"/>
    <w:rsid w:val="00244BA1"/>
    <w:rsid w:val="00246C43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0AE1"/>
    <w:rsid w:val="002D1CB7"/>
    <w:rsid w:val="002D5DDB"/>
    <w:rsid w:val="002E79DB"/>
    <w:rsid w:val="002F0D01"/>
    <w:rsid w:val="003036C5"/>
    <w:rsid w:val="003036EC"/>
    <w:rsid w:val="00303D3C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86B33"/>
    <w:rsid w:val="00397E55"/>
    <w:rsid w:val="003A40BA"/>
    <w:rsid w:val="003A50E9"/>
    <w:rsid w:val="003A7914"/>
    <w:rsid w:val="003B5592"/>
    <w:rsid w:val="003B7EED"/>
    <w:rsid w:val="003D03B4"/>
    <w:rsid w:val="003D075C"/>
    <w:rsid w:val="003D4201"/>
    <w:rsid w:val="003D4618"/>
    <w:rsid w:val="003D6CF7"/>
    <w:rsid w:val="003E7120"/>
    <w:rsid w:val="003F6624"/>
    <w:rsid w:val="0040061C"/>
    <w:rsid w:val="00403300"/>
    <w:rsid w:val="00405463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73D47"/>
    <w:rsid w:val="00475975"/>
    <w:rsid w:val="00476941"/>
    <w:rsid w:val="00481BA5"/>
    <w:rsid w:val="00481C72"/>
    <w:rsid w:val="00483B43"/>
    <w:rsid w:val="00484D62"/>
    <w:rsid w:val="00485BB2"/>
    <w:rsid w:val="00486610"/>
    <w:rsid w:val="004A20B6"/>
    <w:rsid w:val="004A6C4F"/>
    <w:rsid w:val="004B03D6"/>
    <w:rsid w:val="004B28C8"/>
    <w:rsid w:val="004B4E89"/>
    <w:rsid w:val="004B50D8"/>
    <w:rsid w:val="004C07D2"/>
    <w:rsid w:val="004C1343"/>
    <w:rsid w:val="004D0431"/>
    <w:rsid w:val="004D62BE"/>
    <w:rsid w:val="004D6F92"/>
    <w:rsid w:val="004E1AED"/>
    <w:rsid w:val="004E4769"/>
    <w:rsid w:val="004F524D"/>
    <w:rsid w:val="00507175"/>
    <w:rsid w:val="00513E85"/>
    <w:rsid w:val="005169BB"/>
    <w:rsid w:val="00517320"/>
    <w:rsid w:val="0052525F"/>
    <w:rsid w:val="005252A2"/>
    <w:rsid w:val="00541744"/>
    <w:rsid w:val="00542202"/>
    <w:rsid w:val="005433F4"/>
    <w:rsid w:val="00543975"/>
    <w:rsid w:val="005519DF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7273"/>
    <w:rsid w:val="00624FFD"/>
    <w:rsid w:val="00625068"/>
    <w:rsid w:val="006300B8"/>
    <w:rsid w:val="00634427"/>
    <w:rsid w:val="0063574F"/>
    <w:rsid w:val="00640728"/>
    <w:rsid w:val="006407BB"/>
    <w:rsid w:val="00655001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1058"/>
    <w:rsid w:val="007229E7"/>
    <w:rsid w:val="007343F8"/>
    <w:rsid w:val="00734E8E"/>
    <w:rsid w:val="00736755"/>
    <w:rsid w:val="00740B4A"/>
    <w:rsid w:val="00743381"/>
    <w:rsid w:val="00764818"/>
    <w:rsid w:val="007707AE"/>
    <w:rsid w:val="00775FC4"/>
    <w:rsid w:val="00781946"/>
    <w:rsid w:val="00782C48"/>
    <w:rsid w:val="00783365"/>
    <w:rsid w:val="00787730"/>
    <w:rsid w:val="00794746"/>
    <w:rsid w:val="00797AFD"/>
    <w:rsid w:val="007A7204"/>
    <w:rsid w:val="007B0CBE"/>
    <w:rsid w:val="007B355A"/>
    <w:rsid w:val="007C10DF"/>
    <w:rsid w:val="007C1921"/>
    <w:rsid w:val="007C2CDC"/>
    <w:rsid w:val="007C3179"/>
    <w:rsid w:val="007D0410"/>
    <w:rsid w:val="007E700E"/>
    <w:rsid w:val="007F4DEC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78E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40F7"/>
    <w:rsid w:val="00966918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663C"/>
    <w:rsid w:val="00A07B63"/>
    <w:rsid w:val="00A1310C"/>
    <w:rsid w:val="00A1566F"/>
    <w:rsid w:val="00A17C6E"/>
    <w:rsid w:val="00A2279D"/>
    <w:rsid w:val="00A2358F"/>
    <w:rsid w:val="00A322F7"/>
    <w:rsid w:val="00A32640"/>
    <w:rsid w:val="00A407F1"/>
    <w:rsid w:val="00A44CDF"/>
    <w:rsid w:val="00A52F8A"/>
    <w:rsid w:val="00A5711B"/>
    <w:rsid w:val="00A63307"/>
    <w:rsid w:val="00A6591C"/>
    <w:rsid w:val="00A67B16"/>
    <w:rsid w:val="00A7321A"/>
    <w:rsid w:val="00A74BB2"/>
    <w:rsid w:val="00A75FA3"/>
    <w:rsid w:val="00A80B88"/>
    <w:rsid w:val="00A82BF6"/>
    <w:rsid w:val="00A974B9"/>
    <w:rsid w:val="00AA2305"/>
    <w:rsid w:val="00AA60E4"/>
    <w:rsid w:val="00AA78B6"/>
    <w:rsid w:val="00AB2323"/>
    <w:rsid w:val="00AC0420"/>
    <w:rsid w:val="00AC1A85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05358"/>
    <w:rsid w:val="00B129CA"/>
    <w:rsid w:val="00B1365A"/>
    <w:rsid w:val="00B221FC"/>
    <w:rsid w:val="00B23F59"/>
    <w:rsid w:val="00B303CD"/>
    <w:rsid w:val="00B318B4"/>
    <w:rsid w:val="00B3276A"/>
    <w:rsid w:val="00B32F2D"/>
    <w:rsid w:val="00B333B5"/>
    <w:rsid w:val="00B4164C"/>
    <w:rsid w:val="00B50538"/>
    <w:rsid w:val="00B52A5C"/>
    <w:rsid w:val="00B80B51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04B7"/>
    <w:rsid w:val="00C11F1A"/>
    <w:rsid w:val="00C15E88"/>
    <w:rsid w:val="00C26684"/>
    <w:rsid w:val="00C27CD6"/>
    <w:rsid w:val="00C355A4"/>
    <w:rsid w:val="00C4120F"/>
    <w:rsid w:val="00C45B95"/>
    <w:rsid w:val="00C461F8"/>
    <w:rsid w:val="00C545BA"/>
    <w:rsid w:val="00C55320"/>
    <w:rsid w:val="00C56B64"/>
    <w:rsid w:val="00C56D85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90B67"/>
    <w:rsid w:val="00D90EC2"/>
    <w:rsid w:val="00D9169F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4C7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DF684B"/>
    <w:rsid w:val="00E0085E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55A76"/>
    <w:rsid w:val="00E65BC1"/>
    <w:rsid w:val="00E672AE"/>
    <w:rsid w:val="00E70176"/>
    <w:rsid w:val="00E718E0"/>
    <w:rsid w:val="00E72CE3"/>
    <w:rsid w:val="00E74A10"/>
    <w:rsid w:val="00E904B1"/>
    <w:rsid w:val="00E92973"/>
    <w:rsid w:val="00EA4F38"/>
    <w:rsid w:val="00EA6831"/>
    <w:rsid w:val="00EA683C"/>
    <w:rsid w:val="00EC0B85"/>
    <w:rsid w:val="00EC1679"/>
    <w:rsid w:val="00EC44ED"/>
    <w:rsid w:val="00EC6D3D"/>
    <w:rsid w:val="00ED3568"/>
    <w:rsid w:val="00ED60B8"/>
    <w:rsid w:val="00ED7002"/>
    <w:rsid w:val="00EE0A8F"/>
    <w:rsid w:val="00EE59BA"/>
    <w:rsid w:val="00EE5EB8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708BA"/>
    <w:rsid w:val="00F713EE"/>
    <w:rsid w:val="00F811A9"/>
    <w:rsid w:val="00F825D2"/>
    <w:rsid w:val="00F82CF4"/>
    <w:rsid w:val="00F83BCD"/>
    <w:rsid w:val="00FA55FA"/>
    <w:rsid w:val="00FC1AFF"/>
    <w:rsid w:val="00FC71AB"/>
    <w:rsid w:val="00FD0F53"/>
    <w:rsid w:val="00FD5312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1</TotalTime>
  <Pages>3</Pages>
  <Words>747</Words>
  <Characters>4259</Characters>
  <Application>Microsoft Office Word</Application>
  <DocSecurity>4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Molly McDermott</cp:lastModifiedBy>
  <cp:revision>2</cp:revision>
  <cp:lastPrinted>2023-02-04T00:12:00Z</cp:lastPrinted>
  <dcterms:created xsi:type="dcterms:W3CDTF">2026-10-12T13:40:00Z</dcterms:created>
  <dcterms:modified xsi:type="dcterms:W3CDTF">2026-10-12T13:40:00Z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