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Pr="004A0240" w:rsidRDefault="0094581F" w:rsidP="006F464E">
      <w:pPr>
        <w:pStyle w:val="Title"/>
        <w:spacing w:line="240" w:lineRule="auto"/>
        <w:rPr>
          <w:b/>
          <w:color w:val="auto"/>
          <w:sz w:val="20"/>
          <w:szCs w:val="20"/>
        </w:rPr>
      </w:pPr>
      <w:r w:rsidRPr="004A0240">
        <w:rPr>
          <w:b/>
          <w:noProof/>
          <w:color w:val="auto"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28EF9DDB" wp14:editId="0C91DE93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1#y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 w:rsidRPr="004A0240">
        <w:rPr>
          <w:b/>
          <w:color w:val="auto"/>
          <w:sz w:val="20"/>
          <w:szCs w:val="20"/>
        </w:rPr>
        <w:t>JOB DESCRIPTION</w:t>
      </w:r>
    </w:p>
    <w:p w14:paraId="768427FE" w14:textId="77777777" w:rsidR="00782C48" w:rsidRPr="004A0240" w:rsidRDefault="00782C48" w:rsidP="006F464E">
      <w:pPr>
        <w:pStyle w:val="Title"/>
        <w:spacing w:line="240" w:lineRule="auto"/>
        <w:rPr>
          <w:b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4A0240" w14:paraId="58ABE814" w14:textId="77777777" w:rsidTr="4D768BB9">
        <w:tc>
          <w:tcPr>
            <w:tcW w:w="3114" w:type="dxa"/>
          </w:tcPr>
          <w:p w14:paraId="500820A9" w14:textId="77777777" w:rsidR="00517320" w:rsidRPr="004A0240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>JOB TITLE</w:t>
            </w:r>
          </w:p>
        </w:tc>
        <w:tc>
          <w:tcPr>
            <w:tcW w:w="7676" w:type="dxa"/>
          </w:tcPr>
          <w:p w14:paraId="62D9CD75" w14:textId="1F940509" w:rsidR="0093454D" w:rsidRPr="004A0240" w:rsidRDefault="00B21BDD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>Concierge</w:t>
            </w:r>
          </w:p>
        </w:tc>
      </w:tr>
      <w:tr w:rsidR="00AC7548" w:rsidRPr="004A0240" w14:paraId="6F1A86C9" w14:textId="77777777" w:rsidTr="4D768BB9">
        <w:tc>
          <w:tcPr>
            <w:tcW w:w="3114" w:type="dxa"/>
          </w:tcPr>
          <w:p w14:paraId="55F33AA7" w14:textId="77777777" w:rsidR="00517320" w:rsidRPr="004A0240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>DATE</w:t>
            </w:r>
          </w:p>
        </w:tc>
        <w:tc>
          <w:tcPr>
            <w:tcW w:w="7676" w:type="dxa"/>
          </w:tcPr>
          <w:p w14:paraId="6F1E0E61" w14:textId="60A20AF2" w:rsidR="00517320" w:rsidRPr="004A0240" w:rsidRDefault="00517320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AC7548" w:rsidRPr="004A0240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4A0240" w:rsidRDefault="00517320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2B937EE3" w:rsidR="00517320" w:rsidRPr="004A0240" w:rsidRDefault="006644AF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>BAE</w:t>
            </w:r>
          </w:p>
        </w:tc>
      </w:tr>
      <w:tr w:rsidR="00AC7548" w:rsidRPr="004A0240" w14:paraId="726FD4A5" w14:textId="77777777" w:rsidTr="4D768BB9">
        <w:tc>
          <w:tcPr>
            <w:tcW w:w="3114" w:type="dxa"/>
          </w:tcPr>
          <w:p w14:paraId="3A0132D9" w14:textId="77777777" w:rsidR="00517320" w:rsidRPr="004A0240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>SITE / OFFICE</w:t>
            </w:r>
          </w:p>
        </w:tc>
        <w:tc>
          <w:tcPr>
            <w:tcW w:w="7676" w:type="dxa"/>
          </w:tcPr>
          <w:p w14:paraId="5B088F57" w14:textId="2EC1716E" w:rsidR="00517320" w:rsidRPr="004A0240" w:rsidRDefault="00517320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AC7548" w:rsidRPr="004A0240" w14:paraId="3AB9B6B4" w14:textId="77777777" w:rsidTr="4D768BB9">
        <w:tc>
          <w:tcPr>
            <w:tcW w:w="3114" w:type="dxa"/>
          </w:tcPr>
          <w:p w14:paraId="473DA831" w14:textId="77777777" w:rsidR="00517320" w:rsidRPr="004A0240" w:rsidRDefault="00AC7548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  <w:r w:rsidRPr="004A0240">
              <w:rPr>
                <w:rFonts w:asciiTheme="majorHAnsi" w:hAnsiTheme="majorHAnsi" w:cs="Calibri"/>
                <w:sz w:val="20"/>
                <w:szCs w:val="20"/>
              </w:rPr>
              <w:t>REPORTS TO</w:t>
            </w:r>
          </w:p>
        </w:tc>
        <w:tc>
          <w:tcPr>
            <w:tcW w:w="7676" w:type="dxa"/>
          </w:tcPr>
          <w:p w14:paraId="236A2928" w14:textId="4D66AB85" w:rsidR="00867FF4" w:rsidRPr="004A0240" w:rsidRDefault="00867FF4" w:rsidP="00AC7548">
            <w:pPr>
              <w:spacing w:after="200" w:line="264" w:lineRule="auto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538AA819" w14:textId="77777777" w:rsidR="00AC7548" w:rsidRPr="004A0240" w:rsidRDefault="00AC7548" w:rsidP="00AC7548">
      <w:pPr>
        <w:rPr>
          <w:rFonts w:asciiTheme="majorHAnsi" w:hAnsiTheme="majorHAnsi" w:cs="Calibri"/>
          <w:sz w:val="20"/>
          <w:szCs w:val="20"/>
        </w:rPr>
      </w:pPr>
    </w:p>
    <w:p w14:paraId="5AF67CAC" w14:textId="7CBDC18D" w:rsidR="00E0351D" w:rsidRPr="004A0240" w:rsidRDefault="00DC3F90" w:rsidP="00F67A73">
      <w:pPr>
        <w:pStyle w:val="Heading1"/>
        <w:tabs>
          <w:tab w:val="left" w:pos="6564"/>
        </w:tabs>
        <w:spacing w:line="240" w:lineRule="auto"/>
        <w:rPr>
          <w:rFonts w:cs="Calibri"/>
          <w:sz w:val="20"/>
          <w:szCs w:val="20"/>
        </w:rPr>
      </w:pPr>
      <w:r w:rsidRPr="004A0240">
        <w:rPr>
          <w:rFonts w:cs="Calibri"/>
          <w:sz w:val="20"/>
          <w:szCs w:val="20"/>
        </w:rPr>
        <w:t>ROLE OVERVIEW</w:t>
      </w:r>
      <w:r w:rsidR="001651DC" w:rsidRPr="004A0240">
        <w:rPr>
          <w:rFonts w:cs="Calibri"/>
          <w:sz w:val="20"/>
          <w:szCs w:val="20"/>
        </w:rPr>
        <w:t xml:space="preserve"> (SHort sentence – 2 to 3 Max)</w:t>
      </w:r>
      <w:r w:rsidR="00292F49" w:rsidRPr="004A0240">
        <w:rPr>
          <w:rFonts w:cs="Calibri"/>
          <w:sz w:val="20"/>
          <w:szCs w:val="20"/>
        </w:rPr>
        <w:tab/>
      </w:r>
    </w:p>
    <w:p w14:paraId="06457E1A" w14:textId="77777777" w:rsidR="003A5919" w:rsidRDefault="003A5919" w:rsidP="00375E29">
      <w:pPr>
        <w:rPr>
          <w:rFonts w:asciiTheme="majorHAnsi" w:hAnsiTheme="majorHAnsi" w:cs="Calibri"/>
          <w:sz w:val="20"/>
          <w:szCs w:val="20"/>
        </w:rPr>
      </w:pPr>
    </w:p>
    <w:p w14:paraId="75E5AA5D" w14:textId="6CFB785D" w:rsidR="00E92973" w:rsidRDefault="00192D58" w:rsidP="00375E29">
      <w:pPr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To provide a professional and dedicated concierge service supporting the site customers and visitors. The essence of this role is to make customers’ lives easier.</w:t>
      </w:r>
      <w:r w:rsidR="002064D8" w:rsidRPr="004A0240">
        <w:rPr>
          <w:rFonts w:asciiTheme="majorHAnsi" w:hAnsiTheme="majorHAnsi" w:cs="Calibri"/>
          <w:sz w:val="20"/>
          <w:szCs w:val="20"/>
        </w:rPr>
        <w:t>’</w:t>
      </w:r>
    </w:p>
    <w:p w14:paraId="224961D3" w14:textId="77777777" w:rsidR="003A5919" w:rsidRPr="004A0240" w:rsidRDefault="003A5919" w:rsidP="00375E29">
      <w:pPr>
        <w:rPr>
          <w:rFonts w:asciiTheme="majorHAnsi" w:hAnsiTheme="majorHAnsi" w:cs="Calibri"/>
          <w:sz w:val="20"/>
          <w:szCs w:val="20"/>
        </w:rPr>
      </w:pPr>
    </w:p>
    <w:p w14:paraId="53E8A375" w14:textId="320F6890" w:rsidR="006F464E" w:rsidRPr="004A0240" w:rsidRDefault="006F464E" w:rsidP="006F464E">
      <w:pPr>
        <w:pStyle w:val="Heading1"/>
        <w:rPr>
          <w:rFonts w:cs="Calibri"/>
          <w:sz w:val="20"/>
          <w:szCs w:val="20"/>
        </w:rPr>
      </w:pPr>
      <w:r w:rsidRPr="004A0240">
        <w:rPr>
          <w:rFonts w:cs="Calibri"/>
          <w:sz w:val="20"/>
          <w:szCs w:val="20"/>
        </w:rPr>
        <w:t>KEY TASKS</w:t>
      </w:r>
      <w:r w:rsidR="009640F7" w:rsidRPr="004A0240">
        <w:rPr>
          <w:rFonts w:cs="Calibri"/>
          <w:sz w:val="20"/>
          <w:szCs w:val="20"/>
        </w:rPr>
        <w:t xml:space="preserve"> </w:t>
      </w:r>
      <w:r w:rsidR="006E4564" w:rsidRPr="004A0240">
        <w:rPr>
          <w:rFonts w:cs="Calibri"/>
          <w:sz w:val="20"/>
          <w:szCs w:val="20"/>
        </w:rPr>
        <w:t>&amp; RESPONSIBILITIES</w:t>
      </w:r>
      <w:r w:rsidR="001651DC" w:rsidRPr="004A0240">
        <w:rPr>
          <w:rFonts w:cs="Calibri"/>
          <w:sz w:val="20"/>
          <w:szCs w:val="20"/>
        </w:rPr>
        <w:t xml:space="preserve"> (bullet points </w:t>
      </w:r>
      <w:r w:rsidR="004D62BE" w:rsidRPr="004A0240">
        <w:rPr>
          <w:rFonts w:cs="Calibri"/>
          <w:sz w:val="20"/>
          <w:szCs w:val="20"/>
        </w:rPr>
        <w:t>– no more than 10)</w:t>
      </w:r>
    </w:p>
    <w:p w14:paraId="61F5F385" w14:textId="0F452B50" w:rsidR="00352829" w:rsidRPr="004A0240" w:rsidRDefault="007D0410" w:rsidP="00275E65">
      <w:pPr>
        <w:pStyle w:val="Heading1"/>
        <w:rPr>
          <w:rFonts w:cs="Calibri"/>
          <w:sz w:val="20"/>
          <w:szCs w:val="20"/>
        </w:rPr>
      </w:pPr>
      <w:r w:rsidRPr="004A0240">
        <w:rPr>
          <w:rFonts w:cs="Calibri"/>
          <w:sz w:val="20"/>
          <w:szCs w:val="20"/>
        </w:rPr>
        <w:t xml:space="preserve">QUALIFICATIONS, SKILLS &amp; </w:t>
      </w:r>
      <w:r w:rsidR="00800961" w:rsidRPr="004A0240">
        <w:rPr>
          <w:rFonts w:cs="Calibri"/>
          <w:sz w:val="20"/>
          <w:szCs w:val="20"/>
        </w:rPr>
        <w:t>EXPERIENCE</w:t>
      </w:r>
      <w:bookmarkStart w:id="0" w:name="_Hlk481584104"/>
      <w:r w:rsidR="004D62BE" w:rsidRPr="004A0240">
        <w:rPr>
          <w:rFonts w:cs="Calibri"/>
          <w:sz w:val="20"/>
          <w:szCs w:val="20"/>
        </w:rPr>
        <w:t xml:space="preserve"> (outkine key auqlifications and desriable experience)</w:t>
      </w:r>
    </w:p>
    <w:p w14:paraId="4B90F4E6" w14:textId="77777777" w:rsidR="00192D58" w:rsidRPr="004A0240" w:rsidRDefault="00192D58" w:rsidP="00192D58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379FF445" w14:textId="77777777" w:rsidR="00140428" w:rsidRDefault="00140428" w:rsidP="00140428">
      <w:pPr>
        <w:pStyle w:val="ListParagraph"/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4F9ACAAA" w14:textId="16939AA2" w:rsidR="00192D58" w:rsidRPr="004A0240" w:rsidRDefault="00192D58" w:rsidP="00192D58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Meet &amp; greet all building users and visitors in a warm, prompt, and professional manner.</w:t>
      </w:r>
    </w:p>
    <w:p w14:paraId="28F7DEA2" w14:textId="5EFE4939" w:rsidR="00192D58" w:rsidRPr="004A0240" w:rsidRDefault="00192D58" w:rsidP="00192D58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To always project a professional and positive image to both internal and external customers. </w:t>
      </w:r>
    </w:p>
    <w:p w14:paraId="6E6BF0CB" w14:textId="494D179F" w:rsidR="00192D58" w:rsidRPr="004A0240" w:rsidRDefault="00192D58" w:rsidP="004D23FC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D</w:t>
      </w:r>
      <w:r w:rsidRPr="004A0240">
        <w:rPr>
          <w:rFonts w:asciiTheme="majorHAnsi" w:hAnsiTheme="majorHAnsi" w:cs="Calibri"/>
          <w:sz w:val="20"/>
          <w:szCs w:val="20"/>
        </w:rPr>
        <w:t>evelop and maintain excellent relationships with all clients and end users.</w:t>
      </w:r>
    </w:p>
    <w:p w14:paraId="5D7DF9D2" w14:textId="5E7321A7" w:rsidR="00192D58" w:rsidRPr="004A0240" w:rsidRDefault="00192D58" w:rsidP="004D23FC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Understand client core business offering. </w:t>
      </w:r>
    </w:p>
    <w:p w14:paraId="400C1807" w14:textId="2BB493E9" w:rsidR="00192D58" w:rsidRPr="004A0240" w:rsidRDefault="00192D58" w:rsidP="004D23FC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Maintaining safety and hygiene standards of the reception area </w:t>
      </w:r>
    </w:p>
    <w:p w14:paraId="1F99BABB" w14:textId="0390EA15" w:rsidR="00192D58" w:rsidRPr="004A0240" w:rsidRDefault="00192D58" w:rsidP="004D23FC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To operate a clear desk policy and be responsible for general tidiness and housekeeping within the concierge area, ensure the area and its amenities are well presented, clean and well always stocked. </w:t>
      </w:r>
    </w:p>
    <w:p w14:paraId="20681BEB" w14:textId="0565A1EC" w:rsidR="00192D58" w:rsidRPr="004A0240" w:rsidRDefault="00192D58" w:rsidP="00192D58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Ability to provide general information </w:t>
      </w:r>
      <w:proofErr w:type="gramStart"/>
      <w:r w:rsidRPr="004A0240">
        <w:rPr>
          <w:rFonts w:asciiTheme="majorHAnsi" w:hAnsiTheme="majorHAnsi" w:cs="Calibri"/>
          <w:sz w:val="20"/>
          <w:szCs w:val="20"/>
        </w:rPr>
        <w:t>of</w:t>
      </w:r>
      <w:proofErr w:type="gramEnd"/>
      <w:r w:rsidRPr="004A0240">
        <w:rPr>
          <w:rFonts w:asciiTheme="majorHAnsi" w:hAnsiTheme="majorHAnsi" w:cs="Calibri"/>
          <w:sz w:val="20"/>
          <w:szCs w:val="20"/>
        </w:rPr>
        <w:t xml:space="preserve"> the premises and surrounding areas, taxi booking, nearby public transport, car parking, restaurants, </w:t>
      </w:r>
    </w:p>
    <w:p w14:paraId="106FE062" w14:textId="1E5D419C" w:rsidR="00D94D53" w:rsidRPr="004A0240" w:rsidRDefault="00192D58" w:rsidP="00192D58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To comply with instructions relating to security and confidentiality. </w:t>
      </w:r>
    </w:p>
    <w:p w14:paraId="26615721" w14:textId="177D653F" w:rsidR="00D94D53" w:rsidRPr="004A0240" w:rsidRDefault="00192D58" w:rsidP="00192D58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Handling of incoming &amp; outgoing deliveries.</w:t>
      </w:r>
    </w:p>
    <w:p w14:paraId="77D06559" w14:textId="1CDBAF39" w:rsidR="00D94D53" w:rsidRPr="004A0240" w:rsidRDefault="00192D58" w:rsidP="00192D58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To carry out as requested any other office duties, which are normal custom and practices. </w:t>
      </w:r>
    </w:p>
    <w:p w14:paraId="666FA329" w14:textId="30AB3FCE" w:rsidR="00D94D53" w:rsidRPr="004A0240" w:rsidRDefault="00192D58" w:rsidP="00D94D53">
      <w:pPr>
        <w:pStyle w:val="ListParagraph"/>
        <w:numPr>
          <w:ilvl w:val="1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Managing meeting room availability </w:t>
      </w:r>
    </w:p>
    <w:p w14:paraId="7FCD51F0" w14:textId="6BD2FAF0" w:rsidR="00D94D53" w:rsidRPr="004A0240" w:rsidRDefault="00192D58" w:rsidP="00D94D53">
      <w:pPr>
        <w:pStyle w:val="ListParagraph"/>
        <w:numPr>
          <w:ilvl w:val="1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Receiving, sorting, distributing and dispatching daily mail </w:t>
      </w:r>
    </w:p>
    <w:p w14:paraId="1A25467B" w14:textId="5E84F6D8" w:rsidR="00B410A8" w:rsidRPr="004A0240" w:rsidRDefault="00192D58" w:rsidP="00D94D53">
      <w:pPr>
        <w:pStyle w:val="ListParagraph"/>
        <w:numPr>
          <w:ilvl w:val="1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Handling transcription, printing, photocopying and faxing </w:t>
      </w:r>
    </w:p>
    <w:p w14:paraId="13DD8A5C" w14:textId="34BB8D37" w:rsidR="00D94D53" w:rsidRPr="004A0240" w:rsidRDefault="00192D58" w:rsidP="00D94D53">
      <w:pPr>
        <w:pStyle w:val="ListParagraph"/>
        <w:numPr>
          <w:ilvl w:val="1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Handling travel arrangements </w:t>
      </w:r>
    </w:p>
    <w:p w14:paraId="3B873F07" w14:textId="3DA42481" w:rsidR="00D94D53" w:rsidRPr="004A0240" w:rsidRDefault="00192D58" w:rsidP="00D94D53">
      <w:pPr>
        <w:pStyle w:val="ListParagraph"/>
        <w:numPr>
          <w:ilvl w:val="1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Coordinating internal and external events </w:t>
      </w:r>
    </w:p>
    <w:p w14:paraId="654D91E6" w14:textId="7ADDC5E8" w:rsidR="00D94D53" w:rsidRPr="004A0240" w:rsidRDefault="00192D58" w:rsidP="00B410A8">
      <w:pPr>
        <w:pStyle w:val="ListParagraph"/>
        <w:numPr>
          <w:ilvl w:val="1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Managing office inventory such as stationery, equipment and furniture </w:t>
      </w:r>
    </w:p>
    <w:p w14:paraId="34DF0301" w14:textId="632104E1" w:rsidR="00A13F3F" w:rsidRPr="004A0240" w:rsidRDefault="00192D58" w:rsidP="00D94D53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Responsible for a wide variety of services and tasks across site with significant customer interaction • Methodically follow up assigned work orders, update and close upon completion of jobs</w:t>
      </w:r>
    </w:p>
    <w:p w14:paraId="43266BAA" w14:textId="15FD921A" w:rsidR="00A13F3F" w:rsidRPr="004A0240" w:rsidRDefault="00192D58" w:rsidP="00D94D53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Coordinate with other teams to ensure the satisfactory completion of all work requests.</w:t>
      </w:r>
    </w:p>
    <w:p w14:paraId="3C8BF2A8" w14:textId="6A831E18" w:rsidR="00192D58" w:rsidRDefault="00192D58" w:rsidP="00D94D53">
      <w:pPr>
        <w:pStyle w:val="ListParagraph"/>
        <w:numPr>
          <w:ilvl w:val="0"/>
          <w:numId w:val="20"/>
        </w:num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Liaise daily with designated building representatives to ensure overall satisfaction </w:t>
      </w:r>
      <w:proofErr w:type="gramStart"/>
      <w:r w:rsidRPr="004A0240">
        <w:rPr>
          <w:rFonts w:asciiTheme="majorHAnsi" w:hAnsiTheme="majorHAnsi" w:cs="Calibri"/>
          <w:sz w:val="20"/>
          <w:szCs w:val="20"/>
        </w:rPr>
        <w:t>of</w:t>
      </w:r>
      <w:proofErr w:type="gramEnd"/>
      <w:r w:rsidRPr="004A0240">
        <w:rPr>
          <w:rFonts w:asciiTheme="majorHAnsi" w:hAnsiTheme="majorHAnsi" w:cs="Calibri"/>
          <w:sz w:val="20"/>
          <w:szCs w:val="20"/>
        </w:rPr>
        <w:t xml:space="preserve"> the EMCOR service deliver</w:t>
      </w:r>
      <w:r w:rsidRPr="004A0240">
        <w:rPr>
          <w:rFonts w:asciiTheme="majorHAnsi" w:hAnsiTheme="majorHAnsi" w:cs="Calibri"/>
          <w:sz w:val="20"/>
          <w:szCs w:val="20"/>
        </w:rPr>
        <w:t>y</w:t>
      </w:r>
    </w:p>
    <w:p w14:paraId="33B2F73D" w14:textId="77777777" w:rsidR="00140428" w:rsidRPr="00140428" w:rsidRDefault="00140428" w:rsidP="00140428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35770CA8" w14:textId="6F1FD7B7" w:rsidR="00192D58" w:rsidRPr="004A0240" w:rsidRDefault="00192D58" w:rsidP="00192D58">
      <w:pPr>
        <w:spacing w:before="0" w:after="0" w:line="240" w:lineRule="auto"/>
        <w:rPr>
          <w:rFonts w:asciiTheme="majorHAnsi" w:hAnsiTheme="majorHAnsi" w:cs="Calibri"/>
          <w:sz w:val="20"/>
          <w:szCs w:val="20"/>
        </w:rPr>
      </w:pPr>
    </w:p>
    <w:p w14:paraId="53E8A380" w14:textId="7863D0C3" w:rsidR="006F464E" w:rsidRPr="004A0240" w:rsidRDefault="00BB23B0" w:rsidP="006F464E">
      <w:pPr>
        <w:pStyle w:val="Heading1"/>
        <w:rPr>
          <w:rFonts w:cs="Calibri"/>
          <w:sz w:val="20"/>
          <w:szCs w:val="20"/>
        </w:rPr>
      </w:pPr>
      <w:r w:rsidRPr="004A0240">
        <w:rPr>
          <w:rFonts w:cs="Calibri"/>
          <w:sz w:val="20"/>
          <w:szCs w:val="20"/>
        </w:rPr>
        <w:t>About you</w:t>
      </w:r>
    </w:p>
    <w:p w14:paraId="64EFFDFC" w14:textId="4DEA9ED0" w:rsidR="0023528F" w:rsidRPr="004A0240" w:rsidRDefault="0023528F" w:rsidP="0023528F">
      <w:pPr>
        <w:pStyle w:val="Default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4A0240">
        <w:rPr>
          <w:rFonts w:asciiTheme="majorHAnsi" w:hAnsiTheme="majorHAnsi"/>
          <w:sz w:val="20"/>
          <w:szCs w:val="20"/>
          <w:lang w:val="en-US"/>
        </w:rPr>
        <w:lastRenderedPageBreak/>
        <w:t xml:space="preserve">Ideally hold a recognised building fabric qualification (Carpentry &amp; Joinery, Plumbing or Painting &amp; Decorating) at, or equivalent to C&amp;G, / NVQ level 2 </w:t>
      </w:r>
    </w:p>
    <w:p w14:paraId="33F193E2" w14:textId="549E1C97" w:rsidR="0023528F" w:rsidRPr="004A0240" w:rsidRDefault="0023528F" w:rsidP="0023528F">
      <w:pPr>
        <w:pStyle w:val="Default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4A0240">
        <w:rPr>
          <w:rFonts w:asciiTheme="majorHAnsi" w:hAnsiTheme="majorHAnsi"/>
          <w:sz w:val="20"/>
          <w:szCs w:val="20"/>
          <w:lang w:val="en-US"/>
        </w:rPr>
        <w:t xml:space="preserve">Experience of working within Building Services environments </w:t>
      </w:r>
    </w:p>
    <w:p w14:paraId="393EF875" w14:textId="33B9AFBC" w:rsidR="0023528F" w:rsidRPr="004A0240" w:rsidRDefault="0023528F" w:rsidP="0023528F">
      <w:pPr>
        <w:pStyle w:val="Default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4A0240">
        <w:rPr>
          <w:rFonts w:asciiTheme="majorHAnsi" w:hAnsiTheme="majorHAnsi"/>
          <w:sz w:val="20"/>
          <w:szCs w:val="20"/>
          <w:lang w:val="en-US"/>
        </w:rPr>
        <w:t xml:space="preserve">Able to be appointed as a TP for hot and </w:t>
      </w:r>
      <w:proofErr w:type="gramStart"/>
      <w:r w:rsidRPr="004A0240">
        <w:rPr>
          <w:rFonts w:asciiTheme="majorHAnsi" w:hAnsiTheme="majorHAnsi"/>
          <w:sz w:val="20"/>
          <w:szCs w:val="20"/>
          <w:lang w:val="en-US"/>
        </w:rPr>
        <w:t>cold water</w:t>
      </w:r>
      <w:proofErr w:type="gramEnd"/>
      <w:r w:rsidRPr="004A0240">
        <w:rPr>
          <w:rFonts w:asciiTheme="majorHAnsi" w:hAnsiTheme="majorHAnsi"/>
          <w:sz w:val="20"/>
          <w:szCs w:val="20"/>
          <w:lang w:val="en-US"/>
        </w:rPr>
        <w:t xml:space="preserve"> systems </w:t>
      </w:r>
    </w:p>
    <w:p w14:paraId="6D58493C" w14:textId="6A8083FA" w:rsidR="0023528F" w:rsidRPr="004A0240" w:rsidRDefault="0023528F" w:rsidP="0023528F">
      <w:pPr>
        <w:pStyle w:val="Default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4A0240">
        <w:rPr>
          <w:rFonts w:asciiTheme="majorHAnsi" w:hAnsiTheme="majorHAnsi"/>
          <w:sz w:val="20"/>
          <w:szCs w:val="20"/>
          <w:lang w:val="en-US"/>
        </w:rPr>
        <w:t xml:space="preserve">Understanding of statutory compliance legislation </w:t>
      </w:r>
    </w:p>
    <w:p w14:paraId="0A08A083" w14:textId="18D301E2" w:rsidR="0023528F" w:rsidRPr="004A0240" w:rsidRDefault="0023528F" w:rsidP="0023528F">
      <w:pPr>
        <w:pStyle w:val="Default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4A0240">
        <w:rPr>
          <w:rFonts w:asciiTheme="majorHAnsi" w:hAnsiTheme="majorHAnsi"/>
          <w:sz w:val="20"/>
          <w:szCs w:val="20"/>
          <w:lang w:val="en-US"/>
        </w:rPr>
        <w:t>Have good people management, decision-making and communications skills.</w:t>
      </w:r>
    </w:p>
    <w:p w14:paraId="5EDA6AFB" w14:textId="6BF3FB9D" w:rsidR="000506D7" w:rsidRPr="004A0240" w:rsidRDefault="0023528F" w:rsidP="0023528F">
      <w:pPr>
        <w:pStyle w:val="Default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4A0240">
        <w:rPr>
          <w:rFonts w:asciiTheme="majorHAnsi" w:hAnsiTheme="majorHAnsi"/>
          <w:sz w:val="20"/>
          <w:szCs w:val="20"/>
          <w:lang w:val="en-US"/>
        </w:rPr>
        <w:t>Be resilient under pressure and be able to converse confidently with staff, suppliers and customers at all levels</w:t>
      </w:r>
    </w:p>
    <w:bookmarkEnd w:id="0"/>
    <w:p w14:paraId="53E8A385" w14:textId="55C32D33" w:rsidR="009640F7" w:rsidRPr="004A0240" w:rsidRDefault="001E36AC" w:rsidP="004B50D8">
      <w:pPr>
        <w:pStyle w:val="Heading1"/>
        <w:rPr>
          <w:rFonts w:cs="Calibri"/>
          <w:sz w:val="20"/>
          <w:szCs w:val="20"/>
        </w:rPr>
      </w:pPr>
      <w:r w:rsidRPr="004A0240">
        <w:rPr>
          <w:rFonts w:cs="Calibri"/>
          <w:sz w:val="20"/>
          <w:szCs w:val="20"/>
        </w:rPr>
        <w:t>working arrangements</w:t>
      </w:r>
      <w:r w:rsidR="001F43DA" w:rsidRPr="004A0240">
        <w:rPr>
          <w:rFonts w:cs="Calibri"/>
          <w:sz w:val="20"/>
          <w:szCs w:val="20"/>
        </w:rPr>
        <w:t xml:space="preserve"> (outline </w:t>
      </w:r>
      <w:r w:rsidR="00975881" w:rsidRPr="004A0240">
        <w:rPr>
          <w:rFonts w:cs="Calibri"/>
          <w:sz w:val="20"/>
          <w:szCs w:val="20"/>
        </w:rPr>
        <w:t>shift pattern)</w:t>
      </w:r>
    </w:p>
    <w:p w14:paraId="5BDF2954" w14:textId="1C87D269" w:rsidR="00517320" w:rsidRPr="004A0240" w:rsidRDefault="004A0240" w:rsidP="00517320">
      <w:pPr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n/a</w:t>
      </w:r>
    </w:p>
    <w:p w14:paraId="09E2F5A5" w14:textId="2FF38285" w:rsidR="00CC2DEF" w:rsidRPr="004A0240" w:rsidRDefault="00CC2DEF" w:rsidP="00CC2DEF">
      <w:pPr>
        <w:pStyle w:val="Heading1"/>
        <w:rPr>
          <w:rFonts w:cs="Calibri"/>
          <w:sz w:val="20"/>
          <w:szCs w:val="20"/>
        </w:rPr>
      </w:pPr>
      <w:r w:rsidRPr="004A0240">
        <w:rPr>
          <w:rFonts w:cs="Calibri"/>
          <w:sz w:val="20"/>
          <w:szCs w:val="20"/>
        </w:rPr>
        <w:t>Acceptance of role</w:t>
      </w:r>
    </w:p>
    <w:p w14:paraId="5297222E" w14:textId="12BC4729" w:rsidR="00846830" w:rsidRPr="004A0240" w:rsidRDefault="00CC2DEF" w:rsidP="00846830">
      <w:pPr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Revisions:</w:t>
      </w:r>
    </w:p>
    <w:p w14:paraId="5C02A8B0" w14:textId="296D8089" w:rsidR="00CC2DEF" w:rsidRPr="004A0240" w:rsidRDefault="00CC2DEF" w:rsidP="00846830">
      <w:pPr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The Company reserves the right to alter these </w:t>
      </w:r>
      <w:r w:rsidR="00BB23B0" w:rsidRPr="004A0240">
        <w:rPr>
          <w:rFonts w:asciiTheme="majorHAnsi" w:hAnsiTheme="majorHAnsi" w:cs="Calibri"/>
          <w:sz w:val="20"/>
          <w:szCs w:val="20"/>
        </w:rPr>
        <w:t>responsibilities,</w:t>
      </w:r>
      <w:r w:rsidRPr="004A0240">
        <w:rPr>
          <w:rFonts w:asciiTheme="majorHAnsi" w:hAnsiTheme="majorHAnsi" w:cs="Calibri"/>
          <w:sz w:val="20"/>
          <w:szCs w:val="20"/>
        </w:rPr>
        <w:t xml:space="preserve"> and you will be advised of any changes through</w:t>
      </w:r>
      <w:r w:rsidR="00CD659F" w:rsidRPr="004A0240">
        <w:rPr>
          <w:rFonts w:asciiTheme="majorHAnsi" w:hAnsiTheme="majorHAnsi" w:cs="Calibri"/>
          <w:sz w:val="20"/>
          <w:szCs w:val="20"/>
        </w:rPr>
        <w:t xml:space="preserve"> the normal method of communication.</w:t>
      </w:r>
    </w:p>
    <w:p w14:paraId="6764A7E3" w14:textId="3BABB7D6" w:rsidR="00CD659F" w:rsidRPr="004A0240" w:rsidRDefault="00CD659F" w:rsidP="00846830">
      <w:pPr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AGREEMENT:</w:t>
      </w:r>
    </w:p>
    <w:p w14:paraId="45B86F93" w14:textId="0510C095" w:rsidR="00CD659F" w:rsidRPr="004A0240" w:rsidRDefault="00CD659F" w:rsidP="00846830">
      <w:pPr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 xml:space="preserve">I confirm that I have read and agree with the responsibilities specified </w:t>
      </w:r>
      <w:r w:rsidR="00697626" w:rsidRPr="004A0240">
        <w:rPr>
          <w:rFonts w:asciiTheme="majorHAnsi" w:hAnsiTheme="majorHAnsi" w:cs="Calibri"/>
          <w:sz w:val="20"/>
          <w:szCs w:val="20"/>
        </w:rPr>
        <w:t>within the Key Tasks and Responsibilities Section</w:t>
      </w:r>
      <w:r w:rsidR="00292B9D" w:rsidRPr="004A0240">
        <w:rPr>
          <w:rFonts w:asciiTheme="majorHAnsi" w:hAnsiTheme="majorHAnsi" w:cs="Calibri"/>
          <w:sz w:val="20"/>
          <w:szCs w:val="20"/>
        </w:rPr>
        <w:t xml:space="preserve"> of this job description</w:t>
      </w:r>
    </w:p>
    <w:p w14:paraId="6EB8C069" w14:textId="40BA6365" w:rsidR="00292B9D" w:rsidRPr="004A0240" w:rsidRDefault="00292B9D" w:rsidP="00846830">
      <w:pPr>
        <w:rPr>
          <w:rFonts w:asciiTheme="majorHAnsi" w:hAnsiTheme="majorHAnsi" w:cs="Calibri"/>
          <w:sz w:val="20"/>
          <w:szCs w:val="20"/>
        </w:rPr>
      </w:pPr>
    </w:p>
    <w:p w14:paraId="4983FF38" w14:textId="25D865AB" w:rsidR="00292B9D" w:rsidRPr="004A0240" w:rsidRDefault="00292B9D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Name</w:t>
      </w:r>
      <w:r w:rsidR="00EE59BA" w:rsidRPr="004A0240">
        <w:rPr>
          <w:rFonts w:asciiTheme="majorHAnsi" w:hAnsiTheme="majorHAnsi" w:cs="Calibri"/>
          <w:sz w:val="20"/>
          <w:szCs w:val="20"/>
        </w:rPr>
        <w:t>:</w:t>
      </w:r>
    </w:p>
    <w:p w14:paraId="75E4487D" w14:textId="33F9F0FA" w:rsidR="00292B9D" w:rsidRPr="004A0240" w:rsidRDefault="00292B9D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(Job Holder)</w:t>
      </w:r>
    </w:p>
    <w:p w14:paraId="2A232C73" w14:textId="79C12111" w:rsidR="00846830" w:rsidRPr="004A0240" w:rsidRDefault="00292B9D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Signature</w:t>
      </w:r>
      <w:r w:rsidR="00EE59BA" w:rsidRPr="004A0240">
        <w:rPr>
          <w:rFonts w:asciiTheme="majorHAnsi" w:hAnsiTheme="majorHAnsi" w:cs="Calibri"/>
          <w:sz w:val="20"/>
          <w:szCs w:val="20"/>
        </w:rPr>
        <w:t>:</w:t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</w:r>
      <w:r w:rsidR="00EE59BA" w:rsidRPr="004A0240">
        <w:rPr>
          <w:rFonts w:asciiTheme="majorHAnsi" w:hAnsiTheme="majorHAnsi" w:cs="Calibri"/>
          <w:sz w:val="20"/>
          <w:szCs w:val="20"/>
        </w:rPr>
        <w:tab/>
        <w:t>Date:</w:t>
      </w:r>
    </w:p>
    <w:p w14:paraId="0021D1C3" w14:textId="77777777" w:rsidR="00EE59BA" w:rsidRPr="004A0240" w:rsidRDefault="00EE59BA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</w:p>
    <w:p w14:paraId="72536095" w14:textId="77777777" w:rsidR="00B333B5" w:rsidRPr="004A0240" w:rsidRDefault="00B333B5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</w:p>
    <w:p w14:paraId="1CD3AD89" w14:textId="77777777" w:rsidR="002D5DDB" w:rsidRPr="004A0240" w:rsidRDefault="002D5DDB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</w:p>
    <w:p w14:paraId="22ECCC59" w14:textId="6F334464" w:rsidR="00EE59BA" w:rsidRPr="004A0240" w:rsidRDefault="00EE59BA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Name:</w:t>
      </w:r>
    </w:p>
    <w:p w14:paraId="716835CD" w14:textId="00F1378B" w:rsidR="00EE59BA" w:rsidRPr="004A0240" w:rsidRDefault="00EE59BA" w:rsidP="00EE59BA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(Line Manager)</w:t>
      </w:r>
    </w:p>
    <w:p w14:paraId="49221BEC" w14:textId="3F389096" w:rsidR="00846830" w:rsidRPr="004A0240" w:rsidRDefault="00EE59BA" w:rsidP="00B333B5">
      <w:pPr>
        <w:spacing w:after="0" w:line="240" w:lineRule="auto"/>
        <w:rPr>
          <w:rFonts w:asciiTheme="majorHAnsi" w:hAnsiTheme="majorHAnsi" w:cs="Calibri"/>
          <w:sz w:val="20"/>
          <w:szCs w:val="20"/>
        </w:rPr>
      </w:pPr>
      <w:r w:rsidRPr="004A0240">
        <w:rPr>
          <w:rFonts w:asciiTheme="majorHAnsi" w:hAnsiTheme="majorHAnsi" w:cs="Calibri"/>
          <w:sz w:val="20"/>
          <w:szCs w:val="20"/>
        </w:rPr>
        <w:t>Signature:</w:t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</w:r>
      <w:r w:rsidRPr="004A0240">
        <w:rPr>
          <w:rFonts w:asciiTheme="majorHAnsi" w:hAnsiTheme="majorHAnsi" w:cs="Calibri"/>
          <w:sz w:val="20"/>
          <w:szCs w:val="20"/>
        </w:rPr>
        <w:tab/>
        <w:t>Date:</w:t>
      </w:r>
    </w:p>
    <w:p w14:paraId="2497FE92" w14:textId="77777777" w:rsidR="00846830" w:rsidRPr="004A0240" w:rsidRDefault="00846830" w:rsidP="00846830">
      <w:pPr>
        <w:rPr>
          <w:rFonts w:asciiTheme="majorHAnsi" w:hAnsiTheme="majorHAnsi"/>
          <w:sz w:val="20"/>
          <w:szCs w:val="20"/>
        </w:rPr>
      </w:pPr>
    </w:p>
    <w:sectPr w:rsidR="00846830" w:rsidRPr="004A0240" w:rsidSect="00F83BCD"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AE8E" w14:textId="77777777" w:rsidR="00DF6F0D" w:rsidRDefault="00DF6F0D">
      <w:pPr>
        <w:spacing w:after="0" w:line="240" w:lineRule="auto"/>
      </w:pPr>
      <w:r>
        <w:separator/>
      </w:r>
    </w:p>
  </w:endnote>
  <w:endnote w:type="continuationSeparator" w:id="0">
    <w:p w14:paraId="53A9E9B2" w14:textId="77777777" w:rsidR="00DF6F0D" w:rsidRDefault="00DF6F0D">
      <w:pPr>
        <w:spacing w:after="0" w:line="240" w:lineRule="auto"/>
      </w:pPr>
      <w:r>
        <w:continuationSeparator/>
      </w:r>
    </w:p>
  </w:endnote>
  <w:endnote w:type="continuationNotice" w:id="1">
    <w:p w14:paraId="521F9F41" w14:textId="77777777" w:rsidR="00DF6F0D" w:rsidRDefault="00DF6F0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F981B" w14:textId="77777777" w:rsidR="00DF6F0D" w:rsidRDefault="00DF6F0D">
      <w:pPr>
        <w:spacing w:after="0" w:line="240" w:lineRule="auto"/>
      </w:pPr>
      <w:r>
        <w:separator/>
      </w:r>
    </w:p>
  </w:footnote>
  <w:footnote w:type="continuationSeparator" w:id="0">
    <w:p w14:paraId="594191E2" w14:textId="77777777" w:rsidR="00DF6F0D" w:rsidRDefault="00DF6F0D">
      <w:pPr>
        <w:spacing w:after="0" w:line="240" w:lineRule="auto"/>
      </w:pPr>
      <w:r>
        <w:continuationSeparator/>
      </w:r>
    </w:p>
  </w:footnote>
  <w:footnote w:type="continuationNotice" w:id="1">
    <w:p w14:paraId="16DDF796" w14:textId="77777777" w:rsidR="00DF6F0D" w:rsidRDefault="00DF6F0D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B20D4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707F9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3EE37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5605B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9C5C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7EF89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7A60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805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AA13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20E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826DB4"/>
    <w:multiLevelType w:val="hybridMultilevel"/>
    <w:tmpl w:val="C31C9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A4384"/>
    <w:multiLevelType w:val="hybridMultilevel"/>
    <w:tmpl w:val="E89060AC"/>
    <w:lvl w:ilvl="0" w:tplc="088C433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74750"/>
    <w:multiLevelType w:val="hybridMultilevel"/>
    <w:tmpl w:val="2932D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E175B"/>
    <w:multiLevelType w:val="hybridMultilevel"/>
    <w:tmpl w:val="C6B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D94E1B"/>
    <w:multiLevelType w:val="hybridMultilevel"/>
    <w:tmpl w:val="6DDE7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BC654A"/>
    <w:multiLevelType w:val="hybridMultilevel"/>
    <w:tmpl w:val="35AEC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E4395"/>
    <w:multiLevelType w:val="hybridMultilevel"/>
    <w:tmpl w:val="C80AE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328B5"/>
    <w:multiLevelType w:val="hybridMultilevel"/>
    <w:tmpl w:val="AADC4D6E"/>
    <w:lvl w:ilvl="0" w:tplc="582ABCB2">
      <w:numFmt w:val="bullet"/>
      <w:lvlText w:val="•"/>
      <w:lvlJc w:val="left"/>
      <w:pPr>
        <w:ind w:left="720" w:hanging="360"/>
      </w:pPr>
      <w:rPr>
        <w:rFonts w:ascii="Corbel" w:eastAsiaTheme="minorHAnsi" w:hAnsi="Corbe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11"/>
  </w:num>
  <w:num w:numId="2" w16cid:durableId="1121533339">
    <w:abstractNumId w:val="19"/>
  </w:num>
  <w:num w:numId="3" w16cid:durableId="596401403">
    <w:abstractNumId w:val="15"/>
  </w:num>
  <w:num w:numId="4" w16cid:durableId="555631480">
    <w:abstractNumId w:val="12"/>
  </w:num>
  <w:num w:numId="5" w16cid:durableId="1035888689">
    <w:abstractNumId w:val="16"/>
  </w:num>
  <w:num w:numId="6" w16cid:durableId="939874751">
    <w:abstractNumId w:val="13"/>
  </w:num>
  <w:num w:numId="7" w16cid:durableId="1600794039">
    <w:abstractNumId w:val="9"/>
  </w:num>
  <w:num w:numId="8" w16cid:durableId="169488593">
    <w:abstractNumId w:val="7"/>
  </w:num>
  <w:num w:numId="9" w16cid:durableId="2093044486">
    <w:abstractNumId w:val="6"/>
  </w:num>
  <w:num w:numId="10" w16cid:durableId="1487935142">
    <w:abstractNumId w:val="5"/>
  </w:num>
  <w:num w:numId="11" w16cid:durableId="1779908494">
    <w:abstractNumId w:val="4"/>
  </w:num>
  <w:num w:numId="12" w16cid:durableId="1345865413">
    <w:abstractNumId w:val="8"/>
  </w:num>
  <w:num w:numId="13" w16cid:durableId="1417364860">
    <w:abstractNumId w:val="3"/>
  </w:num>
  <w:num w:numId="14" w16cid:durableId="1054306650">
    <w:abstractNumId w:val="2"/>
  </w:num>
  <w:num w:numId="15" w16cid:durableId="1371759839">
    <w:abstractNumId w:val="1"/>
  </w:num>
  <w:num w:numId="16" w16cid:durableId="1110247523">
    <w:abstractNumId w:val="0"/>
  </w:num>
  <w:num w:numId="17" w16cid:durableId="1833059941">
    <w:abstractNumId w:val="17"/>
  </w:num>
  <w:num w:numId="18" w16cid:durableId="1059327927">
    <w:abstractNumId w:val="10"/>
  </w:num>
  <w:num w:numId="19" w16cid:durableId="1411153182">
    <w:abstractNumId w:val="18"/>
  </w:num>
  <w:num w:numId="20" w16cid:durableId="1537540290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13A6C"/>
    <w:rsid w:val="000255EC"/>
    <w:rsid w:val="00032AA8"/>
    <w:rsid w:val="00035C71"/>
    <w:rsid w:val="0003781B"/>
    <w:rsid w:val="00041408"/>
    <w:rsid w:val="00043A4C"/>
    <w:rsid w:val="00046C4B"/>
    <w:rsid w:val="000506D7"/>
    <w:rsid w:val="00050BB6"/>
    <w:rsid w:val="00052FDE"/>
    <w:rsid w:val="0005318C"/>
    <w:rsid w:val="000534D4"/>
    <w:rsid w:val="00062551"/>
    <w:rsid w:val="00067DAC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A7FB0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0428"/>
    <w:rsid w:val="001412AD"/>
    <w:rsid w:val="001416BB"/>
    <w:rsid w:val="00145169"/>
    <w:rsid w:val="00145852"/>
    <w:rsid w:val="0015119D"/>
    <w:rsid w:val="00156B2C"/>
    <w:rsid w:val="00156FF0"/>
    <w:rsid w:val="001614EE"/>
    <w:rsid w:val="00161677"/>
    <w:rsid w:val="001651DC"/>
    <w:rsid w:val="00166756"/>
    <w:rsid w:val="0017729A"/>
    <w:rsid w:val="00177F9B"/>
    <w:rsid w:val="001810E8"/>
    <w:rsid w:val="00181375"/>
    <w:rsid w:val="0019006C"/>
    <w:rsid w:val="00191BEA"/>
    <w:rsid w:val="00192D58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F0C0E"/>
    <w:rsid w:val="001F43DA"/>
    <w:rsid w:val="001F727C"/>
    <w:rsid w:val="002024C2"/>
    <w:rsid w:val="00202523"/>
    <w:rsid w:val="002064D8"/>
    <w:rsid w:val="00215551"/>
    <w:rsid w:val="002216DC"/>
    <w:rsid w:val="00222561"/>
    <w:rsid w:val="00230EDD"/>
    <w:rsid w:val="002344B4"/>
    <w:rsid w:val="002344C4"/>
    <w:rsid w:val="0023528F"/>
    <w:rsid w:val="00235BCB"/>
    <w:rsid w:val="002405B5"/>
    <w:rsid w:val="00240A82"/>
    <w:rsid w:val="00242AC9"/>
    <w:rsid w:val="002437B9"/>
    <w:rsid w:val="00244BA1"/>
    <w:rsid w:val="00246C43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1CB7"/>
    <w:rsid w:val="002D5DDB"/>
    <w:rsid w:val="002E79DB"/>
    <w:rsid w:val="002F0D01"/>
    <w:rsid w:val="003036C5"/>
    <w:rsid w:val="003036EC"/>
    <w:rsid w:val="00303D3C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75E29"/>
    <w:rsid w:val="00386B33"/>
    <w:rsid w:val="00397E55"/>
    <w:rsid w:val="003A16F1"/>
    <w:rsid w:val="003A40BA"/>
    <w:rsid w:val="003A50E9"/>
    <w:rsid w:val="003A5919"/>
    <w:rsid w:val="003A7914"/>
    <w:rsid w:val="003B5592"/>
    <w:rsid w:val="003B7EED"/>
    <w:rsid w:val="003D075C"/>
    <w:rsid w:val="003D4201"/>
    <w:rsid w:val="003D4618"/>
    <w:rsid w:val="003D6CF7"/>
    <w:rsid w:val="003E7120"/>
    <w:rsid w:val="003F6624"/>
    <w:rsid w:val="0040061C"/>
    <w:rsid w:val="00403300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73D47"/>
    <w:rsid w:val="00475975"/>
    <w:rsid w:val="00476941"/>
    <w:rsid w:val="00481BA5"/>
    <w:rsid w:val="00481C72"/>
    <w:rsid w:val="00483B43"/>
    <w:rsid w:val="00484D62"/>
    <w:rsid w:val="00485BB2"/>
    <w:rsid w:val="00486610"/>
    <w:rsid w:val="004A0240"/>
    <w:rsid w:val="004A20B6"/>
    <w:rsid w:val="004A6C4F"/>
    <w:rsid w:val="004B03D6"/>
    <w:rsid w:val="004B28C8"/>
    <w:rsid w:val="004B4E89"/>
    <w:rsid w:val="004B50D8"/>
    <w:rsid w:val="004C07D2"/>
    <w:rsid w:val="004C1343"/>
    <w:rsid w:val="004C2A99"/>
    <w:rsid w:val="004D0431"/>
    <w:rsid w:val="004D62BE"/>
    <w:rsid w:val="004D6F92"/>
    <w:rsid w:val="004E1AED"/>
    <w:rsid w:val="004E4769"/>
    <w:rsid w:val="004F524D"/>
    <w:rsid w:val="00507175"/>
    <w:rsid w:val="00513E85"/>
    <w:rsid w:val="005169BB"/>
    <w:rsid w:val="00517320"/>
    <w:rsid w:val="0052525F"/>
    <w:rsid w:val="005252A2"/>
    <w:rsid w:val="00530A3E"/>
    <w:rsid w:val="00541744"/>
    <w:rsid w:val="00542202"/>
    <w:rsid w:val="005433F4"/>
    <w:rsid w:val="00543975"/>
    <w:rsid w:val="005519DF"/>
    <w:rsid w:val="00557BF7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7273"/>
    <w:rsid w:val="00624FFD"/>
    <w:rsid w:val="00625068"/>
    <w:rsid w:val="006300B8"/>
    <w:rsid w:val="00634427"/>
    <w:rsid w:val="0063574F"/>
    <w:rsid w:val="00640728"/>
    <w:rsid w:val="006407BB"/>
    <w:rsid w:val="00642EEB"/>
    <w:rsid w:val="00655001"/>
    <w:rsid w:val="006644AF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3291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16E5"/>
    <w:rsid w:val="007229E7"/>
    <w:rsid w:val="00734E8E"/>
    <w:rsid w:val="00736755"/>
    <w:rsid w:val="00740B4A"/>
    <w:rsid w:val="00743381"/>
    <w:rsid w:val="00762143"/>
    <w:rsid w:val="00764818"/>
    <w:rsid w:val="007707AE"/>
    <w:rsid w:val="00775FC4"/>
    <w:rsid w:val="00781946"/>
    <w:rsid w:val="00782C48"/>
    <w:rsid w:val="00783365"/>
    <w:rsid w:val="00787730"/>
    <w:rsid w:val="00794746"/>
    <w:rsid w:val="00797AFD"/>
    <w:rsid w:val="007A7204"/>
    <w:rsid w:val="007B0CBE"/>
    <w:rsid w:val="007B355A"/>
    <w:rsid w:val="007B617C"/>
    <w:rsid w:val="007C10DF"/>
    <w:rsid w:val="007C1921"/>
    <w:rsid w:val="007C2CDC"/>
    <w:rsid w:val="007C3179"/>
    <w:rsid w:val="007D0410"/>
    <w:rsid w:val="007E700E"/>
    <w:rsid w:val="007F4DEC"/>
    <w:rsid w:val="007F62A2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78ED"/>
    <w:rsid w:val="00820E6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40F7"/>
    <w:rsid w:val="009641AB"/>
    <w:rsid w:val="00966671"/>
    <w:rsid w:val="00966918"/>
    <w:rsid w:val="00970FC9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3F3F"/>
    <w:rsid w:val="00A1566F"/>
    <w:rsid w:val="00A17C6E"/>
    <w:rsid w:val="00A2279D"/>
    <w:rsid w:val="00A2358F"/>
    <w:rsid w:val="00A322F7"/>
    <w:rsid w:val="00A32640"/>
    <w:rsid w:val="00A407F1"/>
    <w:rsid w:val="00A44CDF"/>
    <w:rsid w:val="00A52F8A"/>
    <w:rsid w:val="00A570D5"/>
    <w:rsid w:val="00A5711B"/>
    <w:rsid w:val="00A63307"/>
    <w:rsid w:val="00A6591C"/>
    <w:rsid w:val="00A67B16"/>
    <w:rsid w:val="00A7321A"/>
    <w:rsid w:val="00A75FA3"/>
    <w:rsid w:val="00A80B88"/>
    <w:rsid w:val="00A82BF6"/>
    <w:rsid w:val="00A974B9"/>
    <w:rsid w:val="00AA2305"/>
    <w:rsid w:val="00AA60E4"/>
    <w:rsid w:val="00AA78B6"/>
    <w:rsid w:val="00AB2323"/>
    <w:rsid w:val="00AC0420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21BDD"/>
    <w:rsid w:val="00B221FC"/>
    <w:rsid w:val="00B23F59"/>
    <w:rsid w:val="00B303CD"/>
    <w:rsid w:val="00B318B4"/>
    <w:rsid w:val="00B3276A"/>
    <w:rsid w:val="00B32F2D"/>
    <w:rsid w:val="00B333B5"/>
    <w:rsid w:val="00B410A8"/>
    <w:rsid w:val="00B4164C"/>
    <w:rsid w:val="00B50538"/>
    <w:rsid w:val="00B52A5C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1F1A"/>
    <w:rsid w:val="00C15E88"/>
    <w:rsid w:val="00C26684"/>
    <w:rsid w:val="00C27CD6"/>
    <w:rsid w:val="00C4120F"/>
    <w:rsid w:val="00C45B95"/>
    <w:rsid w:val="00C461F8"/>
    <w:rsid w:val="00C545BA"/>
    <w:rsid w:val="00C55320"/>
    <w:rsid w:val="00C56B64"/>
    <w:rsid w:val="00C56D85"/>
    <w:rsid w:val="00C62F5B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97D86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72D7F"/>
    <w:rsid w:val="00D90B67"/>
    <w:rsid w:val="00D90EC2"/>
    <w:rsid w:val="00D9169F"/>
    <w:rsid w:val="00D94D53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DF6F0D"/>
    <w:rsid w:val="00E0085E"/>
    <w:rsid w:val="00E0351D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65BC1"/>
    <w:rsid w:val="00E672AE"/>
    <w:rsid w:val="00E70176"/>
    <w:rsid w:val="00E718E0"/>
    <w:rsid w:val="00E72CE3"/>
    <w:rsid w:val="00E74A10"/>
    <w:rsid w:val="00E904B1"/>
    <w:rsid w:val="00E92973"/>
    <w:rsid w:val="00EA4F38"/>
    <w:rsid w:val="00EA6831"/>
    <w:rsid w:val="00EA683C"/>
    <w:rsid w:val="00EC0B85"/>
    <w:rsid w:val="00EC1679"/>
    <w:rsid w:val="00EC44ED"/>
    <w:rsid w:val="00EC6D3D"/>
    <w:rsid w:val="00ED3568"/>
    <w:rsid w:val="00ED60B8"/>
    <w:rsid w:val="00ED7002"/>
    <w:rsid w:val="00EE0A8F"/>
    <w:rsid w:val="00EE59BA"/>
    <w:rsid w:val="00EE5EB8"/>
    <w:rsid w:val="00EF43BC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67A73"/>
    <w:rsid w:val="00F713EE"/>
    <w:rsid w:val="00F811A9"/>
    <w:rsid w:val="00F825D2"/>
    <w:rsid w:val="00F82CF4"/>
    <w:rsid w:val="00F83BCD"/>
    <w:rsid w:val="00FA55FA"/>
    <w:rsid w:val="00FC1AFF"/>
    <w:rsid w:val="00FC71AB"/>
    <w:rsid w:val="00FD0F53"/>
    <w:rsid w:val="00FD5312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  <w:style w:type="paragraph" w:styleId="NoSpacing">
    <w:name w:val="No Spacing"/>
    <w:uiPriority w:val="1"/>
    <w:qFormat/>
    <w:rsid w:val="00530A3E"/>
    <w:pPr>
      <w:spacing w:before="0" w:after="0" w:line="240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  <w:style w:type="paragraph" w:customStyle="1" w:styleId="Default">
    <w:name w:val="Default"/>
    <w:rsid w:val="00762143"/>
    <w:pPr>
      <w:autoSpaceDE w:val="0"/>
      <w:autoSpaceDN w:val="0"/>
      <w:adjustRightInd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GB" w:eastAsia="en-US"/>
      <w14:ligatures w14:val="standardContextual"/>
    </w:rPr>
  </w:style>
  <w:style w:type="paragraph" w:styleId="Bibliography">
    <w:name w:val="Bibliography"/>
    <w:basedOn w:val="Normal"/>
    <w:next w:val="Normal"/>
    <w:uiPriority w:val="37"/>
    <w:semiHidden/>
    <w:unhideWhenUsed/>
    <w:rsid w:val="007F62A2"/>
  </w:style>
  <w:style w:type="paragraph" w:styleId="BodyText">
    <w:name w:val="Body Text"/>
    <w:basedOn w:val="Normal"/>
    <w:link w:val="BodyTextChar"/>
    <w:uiPriority w:val="99"/>
    <w:semiHidden/>
    <w:unhideWhenUsed/>
    <w:rsid w:val="007F62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62A2"/>
  </w:style>
  <w:style w:type="paragraph" w:styleId="BodyText2">
    <w:name w:val="Body Text 2"/>
    <w:basedOn w:val="Normal"/>
    <w:link w:val="BodyText2Char"/>
    <w:uiPriority w:val="99"/>
    <w:semiHidden/>
    <w:unhideWhenUsed/>
    <w:rsid w:val="007F62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62A2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62A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62A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62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62A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62A2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62A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62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62A2"/>
  </w:style>
  <w:style w:type="paragraph" w:styleId="Closing">
    <w:name w:val="Closing"/>
    <w:basedOn w:val="Normal"/>
    <w:link w:val="ClosingChar"/>
    <w:uiPriority w:val="99"/>
    <w:semiHidden/>
    <w:unhideWhenUsed/>
    <w:rsid w:val="007F62A2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62A2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62A2"/>
  </w:style>
  <w:style w:type="character" w:customStyle="1" w:styleId="DateChar">
    <w:name w:val="Date Char"/>
    <w:basedOn w:val="DefaultParagraphFont"/>
    <w:link w:val="Date"/>
    <w:uiPriority w:val="99"/>
    <w:semiHidden/>
    <w:rsid w:val="007F62A2"/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7F62A2"/>
    <w:pPr>
      <w:spacing w:before="0"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7F62A2"/>
  </w:style>
  <w:style w:type="paragraph" w:styleId="EnvelopeAddress">
    <w:name w:val="envelope address"/>
    <w:basedOn w:val="Normal"/>
    <w:uiPriority w:val="99"/>
    <w:semiHidden/>
    <w:unhideWhenUsed/>
    <w:rsid w:val="007F62A2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62A2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62A2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62A2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62A2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7F62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F62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F62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F62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F62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7F62A2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62A2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62A2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62A2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F62A2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F62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62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62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62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62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7F62A2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62A2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62A2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62A2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F62A2"/>
    <w:pPr>
      <w:numPr>
        <w:numId w:val="16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62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62A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7F62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62A2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62A2"/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F62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F62A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62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62A2"/>
  </w:style>
  <w:style w:type="paragraph" w:styleId="Signature">
    <w:name w:val="Signature"/>
    <w:basedOn w:val="Normal"/>
    <w:link w:val="SignatureChar"/>
    <w:uiPriority w:val="99"/>
    <w:semiHidden/>
    <w:unhideWhenUsed/>
    <w:rsid w:val="007F62A2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62A2"/>
  </w:style>
  <w:style w:type="paragraph" w:styleId="TableofAuthorities">
    <w:name w:val="table of authorities"/>
    <w:basedOn w:val="Normal"/>
    <w:next w:val="Normal"/>
    <w:uiPriority w:val="99"/>
    <w:semiHidden/>
    <w:unhideWhenUsed/>
    <w:rsid w:val="007F62A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62A2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7F62A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F62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F62A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F62A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F62A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F62A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F62A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F62A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F62A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F62A2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4</TotalTime>
  <Pages>2</Pages>
  <Words>440</Words>
  <Characters>2633</Characters>
  <Application>Microsoft Office Word</Application>
  <DocSecurity>0</DocSecurity>
  <Lines>73</Lines>
  <Paragraphs>56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Chelsea Coates</cp:lastModifiedBy>
  <cp:revision>4</cp:revision>
  <cp:lastPrinted>2026-10-21T12:48:00Z</cp:lastPrinted>
  <dcterms:created xsi:type="dcterms:W3CDTF">2026-10-22T14:06:00Z</dcterms:created>
  <dcterms:modified xsi:type="dcterms:W3CDTF">2026-10-22T14:10:00Z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