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8A36C" w14:textId="74BC028E" w:rsidR="004E1AED" w:rsidRDefault="0094581F" w:rsidP="006F464E">
      <w:pPr>
        <w:pStyle w:val="Title"/>
        <w:spacing w:line="240" w:lineRule="auto"/>
        <w:rPr>
          <w:b/>
          <w:color w:val="auto"/>
          <w:sz w:val="40"/>
          <w:szCs w:val="40"/>
        </w:rPr>
      </w:pPr>
      <w:r>
        <w:rPr>
          <w:b/>
          <w:noProof/>
          <w:color w:val="auto"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28EF9DDB" wp14:editId="0E604CE4">
            <wp:simplePos x="0" y="0"/>
            <wp:positionH relativeFrom="column">
              <wp:posOffset>5600700</wp:posOffset>
            </wp:positionH>
            <wp:positionV relativeFrom="paragraph">
              <wp:posOffset>0</wp:posOffset>
            </wp:positionV>
            <wp:extent cx="1174750" cy="434975"/>
            <wp:effectExtent l="0" t="0" r="6350" b="3175"/>
            <wp:wrapSquare wrapText="bothSides"/>
            <wp:docPr id="1" name="Picture 1" descr="Logo,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ico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4750" cy="43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10DF">
        <w:rPr>
          <w:b/>
          <w:color w:val="auto"/>
          <w:sz w:val="40"/>
          <w:szCs w:val="40"/>
        </w:rPr>
        <w:t>JOB DESCRIPTION</w:t>
      </w:r>
    </w:p>
    <w:p w14:paraId="768427FE" w14:textId="77777777" w:rsidR="00782C48" w:rsidRPr="0003781B" w:rsidRDefault="00782C48" w:rsidP="006F464E">
      <w:pPr>
        <w:pStyle w:val="Title"/>
        <w:spacing w:line="240" w:lineRule="auto"/>
        <w:rPr>
          <w:b/>
          <w:color w:val="auto"/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7676"/>
      </w:tblGrid>
      <w:tr w:rsidR="00AC7548" w:rsidRPr="00787730" w14:paraId="58ABE814" w14:textId="77777777" w:rsidTr="4D768BB9">
        <w:tc>
          <w:tcPr>
            <w:tcW w:w="3114" w:type="dxa"/>
          </w:tcPr>
          <w:p w14:paraId="500820A9" w14:textId="77777777" w:rsidR="00517320" w:rsidRPr="00787730" w:rsidRDefault="00AC7548" w:rsidP="00AC7548">
            <w:pPr>
              <w:spacing w:after="200" w:line="264" w:lineRule="auto"/>
              <w:rPr>
                <w:rFonts w:ascii="Calibri" w:hAnsi="Calibri" w:cs="Calibri"/>
              </w:rPr>
            </w:pPr>
            <w:r w:rsidRPr="00787730">
              <w:rPr>
                <w:rFonts w:ascii="Calibri" w:hAnsi="Calibri" w:cs="Calibri"/>
              </w:rPr>
              <w:t>JOB TITLE</w:t>
            </w:r>
          </w:p>
        </w:tc>
        <w:tc>
          <w:tcPr>
            <w:tcW w:w="7676" w:type="dxa"/>
          </w:tcPr>
          <w:p w14:paraId="62D9CD75" w14:textId="1043EF00" w:rsidR="0093454D" w:rsidRPr="00787730" w:rsidRDefault="009A3550" w:rsidP="00AC7548">
            <w:pPr>
              <w:spacing w:after="200" w:line="264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Lead UPS Engineer </w:t>
            </w:r>
          </w:p>
        </w:tc>
      </w:tr>
      <w:tr w:rsidR="00AC7548" w:rsidRPr="00787730" w14:paraId="6F1A86C9" w14:textId="77777777" w:rsidTr="4D768BB9">
        <w:tc>
          <w:tcPr>
            <w:tcW w:w="3114" w:type="dxa"/>
          </w:tcPr>
          <w:p w14:paraId="55F33AA7" w14:textId="77777777" w:rsidR="00517320" w:rsidRPr="00787730" w:rsidRDefault="00AC7548" w:rsidP="00AC7548">
            <w:pPr>
              <w:spacing w:after="200" w:line="264" w:lineRule="auto"/>
              <w:rPr>
                <w:rFonts w:ascii="Calibri" w:hAnsi="Calibri" w:cs="Calibri"/>
              </w:rPr>
            </w:pPr>
            <w:r w:rsidRPr="00787730">
              <w:rPr>
                <w:rFonts w:ascii="Calibri" w:hAnsi="Calibri" w:cs="Calibri"/>
              </w:rPr>
              <w:t>DATE</w:t>
            </w:r>
          </w:p>
        </w:tc>
        <w:tc>
          <w:tcPr>
            <w:tcW w:w="7676" w:type="dxa"/>
          </w:tcPr>
          <w:p w14:paraId="6F1E0E61" w14:textId="59F356C9" w:rsidR="00517320" w:rsidRPr="00787730" w:rsidRDefault="009A3550" w:rsidP="00AC7548">
            <w:pPr>
              <w:spacing w:after="200" w:line="264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October 2026</w:t>
            </w:r>
          </w:p>
        </w:tc>
      </w:tr>
      <w:tr w:rsidR="00AC7548" w:rsidRPr="00787730" w14:paraId="23E241C0" w14:textId="77777777" w:rsidTr="00E70176">
        <w:trPr>
          <w:trHeight w:val="737"/>
        </w:trPr>
        <w:tc>
          <w:tcPr>
            <w:tcW w:w="3114" w:type="dxa"/>
          </w:tcPr>
          <w:p w14:paraId="67B1CE6B" w14:textId="35D16B30" w:rsidR="00517320" w:rsidRPr="00787730" w:rsidRDefault="00517320" w:rsidP="00AC7548">
            <w:pPr>
              <w:spacing w:after="200" w:line="264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DIVISION </w:t>
            </w:r>
          </w:p>
        </w:tc>
        <w:tc>
          <w:tcPr>
            <w:tcW w:w="7676" w:type="dxa"/>
          </w:tcPr>
          <w:p w14:paraId="2B48D363" w14:textId="3C170951" w:rsidR="00517320" w:rsidRPr="00787730" w:rsidRDefault="009A3550" w:rsidP="00AC7548">
            <w:pPr>
              <w:spacing w:after="200" w:line="264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Data </w:t>
            </w:r>
            <w:proofErr w:type="spellStart"/>
            <w:r>
              <w:rPr>
                <w:rFonts w:ascii="Calibri" w:hAnsi="Calibri" w:cs="Calibri"/>
              </w:rPr>
              <w:t>Centres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AC7548" w:rsidRPr="00787730" w14:paraId="726FD4A5" w14:textId="77777777" w:rsidTr="4D768BB9">
        <w:tc>
          <w:tcPr>
            <w:tcW w:w="3114" w:type="dxa"/>
          </w:tcPr>
          <w:p w14:paraId="3A0132D9" w14:textId="77777777" w:rsidR="00517320" w:rsidRPr="00787730" w:rsidRDefault="00AC7548" w:rsidP="00AC7548">
            <w:pPr>
              <w:spacing w:after="200" w:line="264" w:lineRule="auto"/>
              <w:rPr>
                <w:rFonts w:ascii="Calibri" w:hAnsi="Calibri" w:cs="Calibri"/>
              </w:rPr>
            </w:pPr>
            <w:r w:rsidRPr="00787730">
              <w:rPr>
                <w:rFonts w:ascii="Calibri" w:hAnsi="Calibri" w:cs="Calibri"/>
              </w:rPr>
              <w:t>SITE / OFFICE</w:t>
            </w:r>
          </w:p>
        </w:tc>
        <w:tc>
          <w:tcPr>
            <w:tcW w:w="7676" w:type="dxa"/>
          </w:tcPr>
          <w:p w14:paraId="5B088F57" w14:textId="2AEDA193" w:rsidR="00517320" w:rsidRPr="00787730" w:rsidRDefault="009A3550" w:rsidP="00AC7548">
            <w:pPr>
              <w:spacing w:after="200" w:line="264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Aldermaston </w:t>
            </w:r>
          </w:p>
        </w:tc>
      </w:tr>
      <w:tr w:rsidR="00AC7548" w:rsidRPr="00787730" w14:paraId="3AB9B6B4" w14:textId="77777777" w:rsidTr="4D768BB9">
        <w:tc>
          <w:tcPr>
            <w:tcW w:w="3114" w:type="dxa"/>
          </w:tcPr>
          <w:p w14:paraId="473DA831" w14:textId="77777777" w:rsidR="00517320" w:rsidRPr="00787730" w:rsidRDefault="00AC7548" w:rsidP="00AC7548">
            <w:pPr>
              <w:spacing w:after="200" w:line="264" w:lineRule="auto"/>
              <w:rPr>
                <w:rFonts w:ascii="Calibri" w:hAnsi="Calibri" w:cs="Calibri"/>
              </w:rPr>
            </w:pPr>
            <w:r w:rsidRPr="00787730">
              <w:rPr>
                <w:rFonts w:ascii="Calibri" w:hAnsi="Calibri" w:cs="Calibri"/>
              </w:rPr>
              <w:t>REPORTS TO</w:t>
            </w:r>
          </w:p>
        </w:tc>
        <w:tc>
          <w:tcPr>
            <w:tcW w:w="7676" w:type="dxa"/>
          </w:tcPr>
          <w:p w14:paraId="236A2928" w14:textId="5CC54583" w:rsidR="00867FF4" w:rsidRPr="00787730" w:rsidRDefault="009A3550" w:rsidP="00AC7548">
            <w:pPr>
              <w:spacing w:after="200" w:line="264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Crticial</w:t>
            </w:r>
            <w:proofErr w:type="spellEnd"/>
            <w:r>
              <w:rPr>
                <w:rFonts w:ascii="Calibri" w:hAnsi="Calibri" w:cs="Calibri"/>
              </w:rPr>
              <w:t xml:space="preserve"> Environment Manager </w:t>
            </w:r>
          </w:p>
        </w:tc>
      </w:tr>
    </w:tbl>
    <w:p w14:paraId="538AA819" w14:textId="77777777" w:rsidR="00AC7548" w:rsidRPr="00787730" w:rsidRDefault="00AC7548" w:rsidP="00AC7548">
      <w:pPr>
        <w:rPr>
          <w:rFonts w:ascii="Calibri" w:hAnsi="Calibri" w:cs="Calibri"/>
        </w:rPr>
      </w:pPr>
    </w:p>
    <w:p w14:paraId="1E27E556" w14:textId="09600C21" w:rsidR="00DE7ADA" w:rsidRPr="00787730" w:rsidRDefault="00DC3F90" w:rsidP="00B4164C">
      <w:pPr>
        <w:pStyle w:val="Heading1"/>
        <w:tabs>
          <w:tab w:val="left" w:pos="6564"/>
        </w:tabs>
        <w:spacing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ROLE</w:t>
      </w:r>
      <w:r w:rsidR="00003593">
        <w:rPr>
          <w:rFonts w:ascii="Calibri" w:hAnsi="Calibri" w:cs="Calibri"/>
        </w:rPr>
        <w:t xml:space="preserve"> overview</w:t>
      </w:r>
      <w:r w:rsidR="00292F49" w:rsidRPr="00787730">
        <w:rPr>
          <w:rFonts w:ascii="Calibri" w:hAnsi="Calibri" w:cs="Calibri"/>
        </w:rPr>
        <w:tab/>
      </w:r>
    </w:p>
    <w:p w14:paraId="75E5AA5D" w14:textId="37144C38" w:rsidR="00E92973" w:rsidRPr="009A3550" w:rsidRDefault="009A3550" w:rsidP="00517320">
      <w:pPr>
        <w:rPr>
          <w:rFonts w:asciiTheme="majorHAnsi" w:hAnsiTheme="majorHAnsi" w:cs="Calibri"/>
        </w:rPr>
      </w:pPr>
      <w:r w:rsidRPr="009A3550">
        <w:rPr>
          <w:rFonts w:asciiTheme="majorHAnsi" w:hAnsiTheme="majorHAnsi" w:cs="Calibri"/>
        </w:rPr>
        <w:t xml:space="preserve">Overseeing 2 x UPS Engineers, </w:t>
      </w:r>
      <w:proofErr w:type="gramStart"/>
      <w:r w:rsidRPr="009A3550">
        <w:rPr>
          <w:rFonts w:asciiTheme="majorHAnsi" w:hAnsiTheme="majorHAnsi" w:cs="Calibri"/>
        </w:rPr>
        <w:t>This</w:t>
      </w:r>
      <w:proofErr w:type="gramEnd"/>
      <w:r w:rsidRPr="009A3550">
        <w:rPr>
          <w:rFonts w:asciiTheme="majorHAnsi" w:hAnsiTheme="majorHAnsi" w:cs="Calibri"/>
        </w:rPr>
        <w:t xml:space="preserve"> team will support and manage critical battery backup systems, ensuring all task are delivered on time, </w:t>
      </w:r>
      <w:proofErr w:type="spellStart"/>
      <w:r w:rsidRPr="009A3550">
        <w:rPr>
          <w:rFonts w:asciiTheme="majorHAnsi" w:hAnsiTheme="majorHAnsi" w:cs="Calibri"/>
        </w:rPr>
        <w:t>maximising</w:t>
      </w:r>
      <w:proofErr w:type="spellEnd"/>
      <w:r w:rsidRPr="009A3550">
        <w:rPr>
          <w:rFonts w:asciiTheme="majorHAnsi" w:hAnsiTheme="majorHAnsi" w:cs="Calibri"/>
        </w:rPr>
        <w:t xml:space="preserve"> efficiency and </w:t>
      </w:r>
      <w:proofErr w:type="spellStart"/>
      <w:r w:rsidRPr="009A3550">
        <w:rPr>
          <w:rFonts w:asciiTheme="majorHAnsi" w:hAnsiTheme="majorHAnsi" w:cs="Calibri"/>
        </w:rPr>
        <w:t>minimising</w:t>
      </w:r>
      <w:proofErr w:type="spellEnd"/>
      <w:r w:rsidRPr="009A3550">
        <w:rPr>
          <w:rFonts w:asciiTheme="majorHAnsi" w:hAnsiTheme="majorHAnsi" w:cs="Calibri"/>
        </w:rPr>
        <w:t xml:space="preserve"> disruption to the facility and all with in accordance with the service level requirements to ensure sites high level of availability.</w:t>
      </w:r>
    </w:p>
    <w:p w14:paraId="53E8A375" w14:textId="7D7D6D00" w:rsidR="006F464E" w:rsidRPr="009A3550" w:rsidRDefault="006F464E" w:rsidP="006F464E">
      <w:pPr>
        <w:pStyle w:val="Heading1"/>
        <w:rPr>
          <w:rFonts w:cs="Calibri"/>
        </w:rPr>
      </w:pPr>
      <w:r w:rsidRPr="009A3550">
        <w:rPr>
          <w:rFonts w:cs="Calibri"/>
        </w:rPr>
        <w:t>KEY TASKS</w:t>
      </w:r>
      <w:r w:rsidR="009640F7" w:rsidRPr="009A3550">
        <w:rPr>
          <w:rFonts w:cs="Calibri"/>
        </w:rPr>
        <w:t xml:space="preserve"> </w:t>
      </w:r>
      <w:r w:rsidR="006E4564" w:rsidRPr="009A3550">
        <w:rPr>
          <w:rFonts w:cs="Calibri"/>
        </w:rPr>
        <w:t>&amp; RESPONSIBILITIES</w:t>
      </w:r>
    </w:p>
    <w:p w14:paraId="75048BCD" w14:textId="5EB01E8B" w:rsidR="009A3550" w:rsidRPr="00A17749" w:rsidRDefault="009A3550" w:rsidP="009A3550">
      <w:pPr>
        <w:pStyle w:val="ListParagraph"/>
        <w:numPr>
          <w:ilvl w:val="0"/>
          <w:numId w:val="3"/>
        </w:numPr>
        <w:rPr>
          <w:rFonts w:asciiTheme="majorHAnsi" w:hAnsiTheme="majorHAnsi" w:cs="Calibri"/>
        </w:rPr>
      </w:pPr>
      <w:bookmarkStart w:id="0" w:name="_Hlk494443248"/>
      <w:r w:rsidRPr="00A17749">
        <w:rPr>
          <w:rFonts w:asciiTheme="majorHAnsi" w:hAnsiTheme="majorHAnsi" w:cs="Calibri"/>
        </w:rPr>
        <w:t xml:space="preserve">Manage a team of 2 x UPS Engineers </w:t>
      </w:r>
    </w:p>
    <w:p w14:paraId="210688F3" w14:textId="70AB41B4" w:rsidR="009A3550" w:rsidRPr="00A17749" w:rsidRDefault="009A3550" w:rsidP="009A3550">
      <w:pPr>
        <w:pStyle w:val="ListParagraph"/>
        <w:numPr>
          <w:ilvl w:val="0"/>
          <w:numId w:val="3"/>
        </w:numPr>
        <w:rPr>
          <w:rFonts w:asciiTheme="majorHAnsi" w:hAnsiTheme="majorHAnsi" w:cs="Calibri"/>
        </w:rPr>
      </w:pPr>
      <w:r w:rsidRPr="00A17749">
        <w:rPr>
          <w:rFonts w:asciiTheme="majorHAnsi" w:hAnsiTheme="majorHAnsi" w:cs="Calibri"/>
        </w:rPr>
        <w:t>Ensure that all members of the technical staff are sufficiently trained and experienced for the tasks they complete.</w:t>
      </w:r>
    </w:p>
    <w:p w14:paraId="64742C12" w14:textId="77777777" w:rsidR="009A3550" w:rsidRPr="00A17749" w:rsidRDefault="009A3550" w:rsidP="009A3550">
      <w:pPr>
        <w:pStyle w:val="ListParagraph"/>
        <w:numPr>
          <w:ilvl w:val="0"/>
          <w:numId w:val="3"/>
        </w:numPr>
        <w:rPr>
          <w:rFonts w:asciiTheme="majorHAnsi" w:hAnsiTheme="majorHAnsi" w:cs="Calibri"/>
        </w:rPr>
      </w:pPr>
      <w:r w:rsidRPr="00A17749">
        <w:rPr>
          <w:rFonts w:asciiTheme="majorHAnsi" w:hAnsiTheme="majorHAnsi" w:cs="Calibri"/>
        </w:rPr>
        <w:t xml:space="preserve">To include but not limited to: Carry out site visits for service and maintenance (PPM) requirements, fault diagnosis, testing and repairs on all types, </w:t>
      </w:r>
      <w:proofErr w:type="gramStart"/>
      <w:r w:rsidRPr="00A17749">
        <w:rPr>
          <w:rFonts w:asciiTheme="majorHAnsi" w:hAnsiTheme="majorHAnsi" w:cs="Calibri"/>
        </w:rPr>
        <w:t>makes</w:t>
      </w:r>
      <w:proofErr w:type="gramEnd"/>
      <w:r w:rsidRPr="00A17749">
        <w:rPr>
          <w:rFonts w:asciiTheme="majorHAnsi" w:hAnsiTheme="majorHAnsi" w:cs="Calibri"/>
        </w:rPr>
        <w:t xml:space="preserve"> and manufacture of UPS, batteries, switchgear, control systems and associated critical electrical assets. </w:t>
      </w:r>
    </w:p>
    <w:p w14:paraId="3AEB905F" w14:textId="77777777" w:rsidR="009A3550" w:rsidRPr="00A17749" w:rsidRDefault="009A3550" w:rsidP="009A3550">
      <w:pPr>
        <w:pStyle w:val="ListParagraph"/>
        <w:numPr>
          <w:ilvl w:val="0"/>
          <w:numId w:val="3"/>
        </w:numPr>
        <w:rPr>
          <w:rFonts w:asciiTheme="majorHAnsi" w:hAnsiTheme="majorHAnsi" w:cs="Calibri"/>
        </w:rPr>
      </w:pPr>
      <w:r w:rsidRPr="00A17749">
        <w:rPr>
          <w:rFonts w:asciiTheme="majorHAnsi" w:hAnsiTheme="majorHAnsi" w:cs="Calibri"/>
        </w:rPr>
        <w:t xml:space="preserve">Document and support the corrective actions identified, </w:t>
      </w:r>
    </w:p>
    <w:p w14:paraId="04C63AE2" w14:textId="77777777" w:rsidR="009A3550" w:rsidRPr="00A17749" w:rsidRDefault="009A3550" w:rsidP="009A3550">
      <w:pPr>
        <w:pStyle w:val="ListParagraph"/>
        <w:numPr>
          <w:ilvl w:val="0"/>
          <w:numId w:val="3"/>
        </w:numPr>
        <w:rPr>
          <w:rFonts w:asciiTheme="majorHAnsi" w:hAnsiTheme="majorHAnsi" w:cs="Calibri"/>
        </w:rPr>
      </w:pPr>
      <w:r w:rsidRPr="00A17749">
        <w:rPr>
          <w:rFonts w:asciiTheme="majorHAnsi" w:hAnsiTheme="majorHAnsi" w:cs="Calibri"/>
        </w:rPr>
        <w:t xml:space="preserve">Support and facilitate specialist subcontractors/vendors during planned, reactive or project tasks while ensuring they conform to the site procedures and agreed safety documentation. </w:t>
      </w:r>
    </w:p>
    <w:p w14:paraId="7985B83F" w14:textId="2DF035DA" w:rsidR="009A3550" w:rsidRPr="00A17749" w:rsidRDefault="009A3550" w:rsidP="009A3550">
      <w:pPr>
        <w:pStyle w:val="ListParagraph"/>
        <w:numPr>
          <w:ilvl w:val="0"/>
          <w:numId w:val="3"/>
        </w:numPr>
        <w:rPr>
          <w:rFonts w:asciiTheme="majorHAnsi" w:hAnsiTheme="majorHAnsi" w:cs="Calibri"/>
        </w:rPr>
      </w:pPr>
      <w:r w:rsidRPr="00A17749">
        <w:rPr>
          <w:rFonts w:asciiTheme="majorHAnsi" w:hAnsiTheme="majorHAnsi" w:cs="Calibri"/>
        </w:rPr>
        <w:t xml:space="preserve">Ensure that personnel issued works instructions and documentation required to complete tasks in accordance with the 12-week plan </w:t>
      </w:r>
    </w:p>
    <w:p w14:paraId="68CDCCE8" w14:textId="77777777" w:rsidR="009A3550" w:rsidRPr="00A17749" w:rsidRDefault="009A3550" w:rsidP="009A3550">
      <w:pPr>
        <w:pStyle w:val="ListParagraph"/>
        <w:numPr>
          <w:ilvl w:val="0"/>
          <w:numId w:val="3"/>
        </w:numPr>
        <w:rPr>
          <w:rFonts w:asciiTheme="majorHAnsi" w:hAnsiTheme="majorHAnsi" w:cs="Calibri"/>
        </w:rPr>
      </w:pPr>
      <w:r w:rsidRPr="00A17749">
        <w:rPr>
          <w:rFonts w:asciiTheme="majorHAnsi" w:hAnsiTheme="majorHAnsi" w:cs="Calibri"/>
        </w:rPr>
        <w:t xml:space="preserve">Carryout battery impedance testing and battery replacements and installations. </w:t>
      </w:r>
    </w:p>
    <w:p w14:paraId="25A61CCA" w14:textId="77777777" w:rsidR="009A3550" w:rsidRPr="00A17749" w:rsidRDefault="009A3550" w:rsidP="009A3550">
      <w:pPr>
        <w:pStyle w:val="ListParagraph"/>
        <w:numPr>
          <w:ilvl w:val="0"/>
          <w:numId w:val="3"/>
        </w:numPr>
        <w:rPr>
          <w:rFonts w:asciiTheme="majorHAnsi" w:hAnsiTheme="majorHAnsi" w:cs="Calibri"/>
        </w:rPr>
      </w:pPr>
      <w:r w:rsidRPr="00A17749">
        <w:rPr>
          <w:rFonts w:asciiTheme="majorHAnsi" w:hAnsiTheme="majorHAnsi" w:cs="Calibri"/>
        </w:rPr>
        <w:t xml:space="preserve">Ensure all contract documentation is processed, issued, receipted and distributed to appropriate stakeholders and records are kept in accordance with the contract requirement and contractor processes, primarily; Via PLOW’s, Monthly, Quarterly and Annual reporting. </w:t>
      </w:r>
    </w:p>
    <w:p w14:paraId="5C84BE60" w14:textId="1B18E8C2" w:rsidR="0046003E" w:rsidRPr="00A17749" w:rsidRDefault="009A3550" w:rsidP="009A3550">
      <w:pPr>
        <w:pStyle w:val="ListParagraph"/>
        <w:numPr>
          <w:ilvl w:val="0"/>
          <w:numId w:val="3"/>
        </w:numPr>
        <w:rPr>
          <w:rFonts w:asciiTheme="majorHAnsi" w:hAnsiTheme="majorHAnsi" w:cs="Calibri"/>
        </w:rPr>
      </w:pPr>
      <w:r w:rsidRPr="00A17749">
        <w:rPr>
          <w:rFonts w:asciiTheme="majorHAnsi" w:hAnsiTheme="majorHAnsi" w:cs="Calibri"/>
        </w:rPr>
        <w:t>Provide first line response, diagnosis and resolution for critical equipment.</w:t>
      </w:r>
    </w:p>
    <w:p w14:paraId="5B1C6145" w14:textId="0E013A11" w:rsidR="009A3550" w:rsidRPr="001E78BC" w:rsidRDefault="009A3550" w:rsidP="001E78BC">
      <w:pPr>
        <w:pStyle w:val="ListParagraph"/>
        <w:numPr>
          <w:ilvl w:val="0"/>
          <w:numId w:val="3"/>
        </w:numPr>
        <w:rPr>
          <w:rFonts w:asciiTheme="majorHAnsi" w:hAnsiTheme="majorHAnsi" w:cs="Calibri"/>
        </w:rPr>
      </w:pPr>
      <w:r w:rsidRPr="00A17749">
        <w:rPr>
          <w:rFonts w:asciiTheme="majorHAnsi" w:hAnsiTheme="majorHAnsi" w:cs="Calibri"/>
        </w:rPr>
        <w:t xml:space="preserve">Carry out investigations and inspections of UPS, batteries, switchgear, control systems, associated electrical </w:t>
      </w:r>
      <w:r w:rsidR="001E78BC">
        <w:rPr>
          <w:rFonts w:asciiTheme="majorHAnsi" w:hAnsiTheme="majorHAnsi" w:cs="Calibri"/>
        </w:rPr>
        <w:t xml:space="preserve">assets </w:t>
      </w:r>
    </w:p>
    <w:p w14:paraId="65E712B8" w14:textId="0FDE3823" w:rsidR="009A3550" w:rsidRPr="00A17749" w:rsidRDefault="009A3550" w:rsidP="009A3550">
      <w:pPr>
        <w:pStyle w:val="ListParagraph"/>
        <w:numPr>
          <w:ilvl w:val="0"/>
          <w:numId w:val="3"/>
        </w:numPr>
        <w:rPr>
          <w:rFonts w:asciiTheme="majorHAnsi" w:hAnsiTheme="majorHAnsi" w:cs="Calibri"/>
        </w:rPr>
      </w:pPr>
      <w:r w:rsidRPr="00A17749">
        <w:rPr>
          <w:rFonts w:asciiTheme="majorHAnsi" w:hAnsiTheme="majorHAnsi" w:cs="Calibri"/>
        </w:rPr>
        <w:t>Carry out installation and commissioning of UPS and battery systems and assist on installations for a wide variety of critical power equipment.</w:t>
      </w:r>
    </w:p>
    <w:bookmarkEnd w:id="0"/>
    <w:p w14:paraId="209020BE" w14:textId="77777777" w:rsidR="00C957C7" w:rsidRPr="00A17749" w:rsidRDefault="00C957C7" w:rsidP="00C957C7">
      <w:pPr>
        <w:pStyle w:val="ListParagraph"/>
        <w:spacing w:before="0" w:after="0"/>
        <w:ind w:left="360"/>
        <w:jc w:val="both"/>
        <w:rPr>
          <w:rFonts w:asciiTheme="majorHAnsi" w:hAnsiTheme="majorHAnsi" w:cs="Calibri"/>
        </w:rPr>
      </w:pPr>
    </w:p>
    <w:p w14:paraId="61F5F385" w14:textId="77E6EE2D" w:rsidR="00352829" w:rsidRPr="00A17749" w:rsidRDefault="007D0410" w:rsidP="00275E65">
      <w:pPr>
        <w:pStyle w:val="Heading1"/>
        <w:rPr>
          <w:rFonts w:cs="Calibri"/>
        </w:rPr>
      </w:pPr>
      <w:r w:rsidRPr="00A17749">
        <w:rPr>
          <w:rFonts w:cs="Calibri"/>
        </w:rPr>
        <w:t xml:space="preserve">QUALIFICATIONS, SKILLS &amp; </w:t>
      </w:r>
      <w:r w:rsidR="00800961" w:rsidRPr="00A17749">
        <w:rPr>
          <w:rFonts w:cs="Calibri"/>
        </w:rPr>
        <w:t>EXPERIENCE</w:t>
      </w:r>
      <w:bookmarkStart w:id="1" w:name="_Hlk481584104"/>
    </w:p>
    <w:p w14:paraId="1D76AA1A" w14:textId="1DC82635" w:rsidR="0093454D" w:rsidRPr="00A17749" w:rsidRDefault="009A3550" w:rsidP="004F7B76">
      <w:pPr>
        <w:pStyle w:val="ListParagraph"/>
        <w:numPr>
          <w:ilvl w:val="0"/>
          <w:numId w:val="4"/>
        </w:numPr>
        <w:spacing w:before="0" w:after="0" w:line="240" w:lineRule="auto"/>
        <w:rPr>
          <w:rFonts w:asciiTheme="majorHAnsi" w:eastAsia="Times New Roman" w:hAnsiTheme="majorHAnsi" w:cs="Calibri"/>
          <w:color w:val="000000" w:themeColor="text1"/>
          <w:lang w:val="en-GB"/>
        </w:rPr>
      </w:pPr>
      <w:r w:rsidRPr="00A17749">
        <w:rPr>
          <w:rFonts w:asciiTheme="majorHAnsi" w:eastAsia="Times New Roman" w:hAnsiTheme="majorHAnsi" w:cs="Calibri"/>
          <w:color w:val="000000" w:themeColor="text1"/>
          <w:lang w:val="en-GB"/>
        </w:rPr>
        <w:t xml:space="preserve">Relevant technical qualification (L3 and above required) </w:t>
      </w:r>
    </w:p>
    <w:p w14:paraId="7738C98E" w14:textId="77777777" w:rsidR="009A3550" w:rsidRPr="00A17749" w:rsidRDefault="009A3550" w:rsidP="004F7B76">
      <w:pPr>
        <w:pStyle w:val="ListParagraph"/>
        <w:numPr>
          <w:ilvl w:val="0"/>
          <w:numId w:val="4"/>
        </w:numPr>
        <w:spacing w:before="0" w:after="0" w:line="240" w:lineRule="auto"/>
        <w:rPr>
          <w:rFonts w:asciiTheme="majorHAnsi" w:hAnsiTheme="majorHAnsi" w:cs="Calibri"/>
        </w:rPr>
      </w:pPr>
      <w:r w:rsidRPr="00A17749">
        <w:rPr>
          <w:rFonts w:asciiTheme="majorHAnsi" w:hAnsiTheme="majorHAnsi" w:cs="Calibri"/>
        </w:rPr>
        <w:lastRenderedPageBreak/>
        <w:t>Previous Battery backup Experience</w:t>
      </w:r>
    </w:p>
    <w:p w14:paraId="2050770F" w14:textId="77777777" w:rsidR="009A3550" w:rsidRPr="00A17749" w:rsidRDefault="009A3550" w:rsidP="004F7B76">
      <w:pPr>
        <w:pStyle w:val="ListParagraph"/>
        <w:numPr>
          <w:ilvl w:val="0"/>
          <w:numId w:val="4"/>
        </w:numPr>
        <w:spacing w:before="0" w:after="0" w:line="240" w:lineRule="auto"/>
        <w:rPr>
          <w:rFonts w:asciiTheme="majorHAnsi" w:hAnsiTheme="majorHAnsi" w:cs="Calibri"/>
        </w:rPr>
      </w:pPr>
      <w:r w:rsidRPr="00A17749">
        <w:rPr>
          <w:rFonts w:asciiTheme="majorHAnsi" w:hAnsiTheme="majorHAnsi" w:cs="Calibri"/>
        </w:rPr>
        <w:t xml:space="preserve">Strong DC Electrical Knowledge &amp; experience </w:t>
      </w:r>
    </w:p>
    <w:p w14:paraId="356F5AC5" w14:textId="77777777" w:rsidR="009A3550" w:rsidRPr="00A17749" w:rsidRDefault="009A3550" w:rsidP="004F7B76">
      <w:pPr>
        <w:pStyle w:val="ListParagraph"/>
        <w:numPr>
          <w:ilvl w:val="0"/>
          <w:numId w:val="4"/>
        </w:numPr>
        <w:spacing w:before="0" w:after="0" w:line="240" w:lineRule="auto"/>
        <w:rPr>
          <w:rFonts w:asciiTheme="majorHAnsi" w:hAnsiTheme="majorHAnsi" w:cs="Calibri"/>
        </w:rPr>
      </w:pPr>
      <w:r w:rsidRPr="00A17749">
        <w:rPr>
          <w:rFonts w:asciiTheme="majorHAnsi" w:hAnsiTheme="majorHAnsi" w:cs="Calibri"/>
        </w:rPr>
        <w:t xml:space="preserve">Able to </w:t>
      </w:r>
      <w:proofErr w:type="spellStart"/>
      <w:r w:rsidRPr="00A17749">
        <w:rPr>
          <w:rFonts w:asciiTheme="majorHAnsi" w:hAnsiTheme="majorHAnsi" w:cs="Calibri"/>
        </w:rPr>
        <w:t>organise</w:t>
      </w:r>
      <w:proofErr w:type="spellEnd"/>
      <w:r w:rsidRPr="00A17749">
        <w:rPr>
          <w:rFonts w:asciiTheme="majorHAnsi" w:hAnsiTheme="majorHAnsi" w:cs="Calibri"/>
        </w:rPr>
        <w:t xml:space="preserve"> and manage own workload</w:t>
      </w:r>
    </w:p>
    <w:p w14:paraId="627E0677" w14:textId="77777777" w:rsidR="009A3550" w:rsidRPr="00A17749" w:rsidRDefault="009A3550" w:rsidP="004F7B76">
      <w:pPr>
        <w:pStyle w:val="ListParagraph"/>
        <w:numPr>
          <w:ilvl w:val="0"/>
          <w:numId w:val="4"/>
        </w:numPr>
        <w:spacing w:before="0" w:after="0" w:line="240" w:lineRule="auto"/>
        <w:rPr>
          <w:rFonts w:asciiTheme="majorHAnsi" w:hAnsiTheme="majorHAnsi" w:cs="Calibri"/>
        </w:rPr>
      </w:pPr>
      <w:r w:rsidRPr="00A17749">
        <w:rPr>
          <w:rFonts w:asciiTheme="majorHAnsi" w:hAnsiTheme="majorHAnsi" w:cs="Calibri"/>
        </w:rPr>
        <w:t>Positive proactive attitude and can take ownership of the site</w:t>
      </w:r>
    </w:p>
    <w:p w14:paraId="64619AF5" w14:textId="77777777" w:rsidR="009A3550" w:rsidRPr="00A17749" w:rsidRDefault="009A3550" w:rsidP="004F7B76">
      <w:pPr>
        <w:pStyle w:val="ListParagraph"/>
        <w:numPr>
          <w:ilvl w:val="0"/>
          <w:numId w:val="4"/>
        </w:numPr>
        <w:spacing w:before="0" w:after="0" w:line="240" w:lineRule="auto"/>
        <w:rPr>
          <w:rFonts w:asciiTheme="majorHAnsi" w:hAnsiTheme="majorHAnsi" w:cs="Calibri"/>
        </w:rPr>
      </w:pPr>
      <w:r w:rsidRPr="00A17749">
        <w:rPr>
          <w:rFonts w:asciiTheme="majorHAnsi" w:hAnsiTheme="majorHAnsi" w:cs="Calibri"/>
        </w:rPr>
        <w:t xml:space="preserve">Aware of Critical environments and understand risk </w:t>
      </w:r>
      <w:proofErr w:type="gramStart"/>
      <w:r w:rsidRPr="00A17749">
        <w:rPr>
          <w:rFonts w:asciiTheme="majorHAnsi" w:hAnsiTheme="majorHAnsi" w:cs="Calibri"/>
        </w:rPr>
        <w:t>factor</w:t>
      </w:r>
      <w:proofErr w:type="gramEnd"/>
      <w:r w:rsidRPr="00A17749">
        <w:rPr>
          <w:rFonts w:asciiTheme="majorHAnsi" w:hAnsiTheme="majorHAnsi" w:cs="Calibri"/>
        </w:rPr>
        <w:t xml:space="preserve"> to site and operations </w:t>
      </w:r>
    </w:p>
    <w:p w14:paraId="72899E2F" w14:textId="77777777" w:rsidR="009A3550" w:rsidRPr="00A17749" w:rsidRDefault="009A3550" w:rsidP="004F7B76">
      <w:pPr>
        <w:pStyle w:val="ListParagraph"/>
        <w:numPr>
          <w:ilvl w:val="0"/>
          <w:numId w:val="4"/>
        </w:numPr>
        <w:spacing w:before="0" w:after="0" w:line="240" w:lineRule="auto"/>
        <w:rPr>
          <w:rFonts w:asciiTheme="majorHAnsi" w:hAnsiTheme="majorHAnsi" w:cs="Calibri"/>
        </w:rPr>
      </w:pPr>
      <w:r w:rsidRPr="00A17749">
        <w:rPr>
          <w:rFonts w:asciiTheme="majorHAnsi" w:hAnsiTheme="majorHAnsi" w:cs="Calibri"/>
        </w:rPr>
        <w:t xml:space="preserve">Good knowledge of LV switchgear, Generators, Cooling systems and UPS systems </w:t>
      </w:r>
    </w:p>
    <w:p w14:paraId="53E8A380" w14:textId="7863D0C3" w:rsidR="006F464E" w:rsidRPr="00787730" w:rsidRDefault="00BB23B0" w:rsidP="006F464E">
      <w:pPr>
        <w:pStyle w:val="Heading1"/>
        <w:rPr>
          <w:rFonts w:ascii="Calibri" w:hAnsi="Calibri" w:cs="Calibri"/>
        </w:rPr>
      </w:pPr>
      <w:r>
        <w:rPr>
          <w:rFonts w:ascii="Calibri" w:hAnsi="Calibri" w:cs="Calibri"/>
        </w:rPr>
        <w:t>About you</w:t>
      </w:r>
    </w:p>
    <w:p w14:paraId="35C49279" w14:textId="32BFFF25" w:rsidR="00D53D58" w:rsidRDefault="00D53D58" w:rsidP="00517320">
      <w:pPr>
        <w:pStyle w:val="ListParagraph"/>
        <w:ind w:left="284"/>
        <w:rPr>
          <w:rFonts w:ascii="Calibri" w:eastAsiaTheme="majorEastAsia" w:hAnsi="Calibri" w:cs="Calibri"/>
          <w:lang w:val="en-GB"/>
        </w:rPr>
      </w:pPr>
    </w:p>
    <w:p w14:paraId="0A374154" w14:textId="77777777" w:rsidR="00517320" w:rsidRPr="00787730" w:rsidRDefault="00517320" w:rsidP="00A07B63">
      <w:pPr>
        <w:pStyle w:val="ListParagraph"/>
        <w:ind w:left="1004"/>
        <w:rPr>
          <w:rFonts w:ascii="Calibri" w:eastAsiaTheme="majorEastAsia" w:hAnsi="Calibri" w:cs="Calibri"/>
          <w:lang w:val="en-GB"/>
        </w:rPr>
      </w:pPr>
    </w:p>
    <w:bookmarkEnd w:id="1"/>
    <w:p w14:paraId="53E8A385" w14:textId="378D3853" w:rsidR="009640F7" w:rsidRPr="00787730" w:rsidRDefault="001E36AC" w:rsidP="004B50D8">
      <w:pPr>
        <w:pStyle w:val="Heading1"/>
        <w:rPr>
          <w:rFonts w:ascii="Calibri" w:hAnsi="Calibri" w:cs="Calibri"/>
        </w:rPr>
      </w:pPr>
      <w:r w:rsidRPr="00787730">
        <w:rPr>
          <w:rFonts w:ascii="Calibri" w:hAnsi="Calibri" w:cs="Calibri"/>
        </w:rPr>
        <w:t>working arrangements</w:t>
      </w:r>
    </w:p>
    <w:p w14:paraId="5BDF2954" w14:textId="0793061F" w:rsidR="00517320" w:rsidRDefault="00517320" w:rsidP="00517320">
      <w:pPr>
        <w:rPr>
          <w:rFonts w:ascii="Calibri" w:hAnsi="Calibri" w:cs="Calibri"/>
        </w:rPr>
      </w:pPr>
    </w:p>
    <w:p w14:paraId="09E2F5A5" w14:textId="2FF38285" w:rsidR="00CC2DEF" w:rsidRPr="00787730" w:rsidRDefault="00CC2DEF" w:rsidP="00CC2DEF">
      <w:pPr>
        <w:pStyle w:val="Heading1"/>
        <w:rPr>
          <w:rFonts w:ascii="Calibri" w:hAnsi="Calibri" w:cs="Calibri"/>
        </w:rPr>
      </w:pPr>
      <w:r w:rsidRPr="00787730">
        <w:rPr>
          <w:rFonts w:ascii="Calibri" w:hAnsi="Calibri" w:cs="Calibri"/>
        </w:rPr>
        <w:t>Acceptance of role</w:t>
      </w:r>
    </w:p>
    <w:p w14:paraId="5297222E" w14:textId="12BC4729" w:rsidR="00846830" w:rsidRPr="00787730" w:rsidRDefault="00CC2DEF" w:rsidP="00846830">
      <w:pPr>
        <w:rPr>
          <w:rFonts w:ascii="Calibri" w:hAnsi="Calibri" w:cs="Calibri"/>
        </w:rPr>
      </w:pPr>
      <w:r w:rsidRPr="00787730">
        <w:rPr>
          <w:rFonts w:ascii="Calibri" w:hAnsi="Calibri" w:cs="Calibri"/>
        </w:rPr>
        <w:t>Revisions:</w:t>
      </w:r>
    </w:p>
    <w:p w14:paraId="5C02A8B0" w14:textId="296D8089" w:rsidR="00CC2DEF" w:rsidRPr="00787730" w:rsidRDefault="00CC2DEF" w:rsidP="00846830">
      <w:pPr>
        <w:rPr>
          <w:rFonts w:ascii="Calibri" w:hAnsi="Calibri" w:cs="Calibri"/>
        </w:rPr>
      </w:pPr>
      <w:r w:rsidRPr="00787730">
        <w:rPr>
          <w:rFonts w:ascii="Calibri" w:hAnsi="Calibri" w:cs="Calibri"/>
        </w:rPr>
        <w:t xml:space="preserve">The Company reserves the right to alter these </w:t>
      </w:r>
      <w:r w:rsidR="00BB23B0" w:rsidRPr="00787730">
        <w:rPr>
          <w:rFonts w:ascii="Calibri" w:hAnsi="Calibri" w:cs="Calibri"/>
        </w:rPr>
        <w:t>responsibilities,</w:t>
      </w:r>
      <w:r w:rsidRPr="00787730">
        <w:rPr>
          <w:rFonts w:ascii="Calibri" w:hAnsi="Calibri" w:cs="Calibri"/>
        </w:rPr>
        <w:t xml:space="preserve"> and you will be advised of any changes through</w:t>
      </w:r>
      <w:r w:rsidR="00CD659F" w:rsidRPr="00787730">
        <w:rPr>
          <w:rFonts w:ascii="Calibri" w:hAnsi="Calibri" w:cs="Calibri"/>
        </w:rPr>
        <w:t xml:space="preserve"> the normal method of communication.</w:t>
      </w:r>
    </w:p>
    <w:p w14:paraId="6764A7E3" w14:textId="3BABB7D6" w:rsidR="00CD659F" w:rsidRPr="00787730" w:rsidRDefault="00CD659F" w:rsidP="00846830">
      <w:pPr>
        <w:rPr>
          <w:rFonts w:ascii="Calibri" w:hAnsi="Calibri" w:cs="Calibri"/>
        </w:rPr>
      </w:pPr>
      <w:r w:rsidRPr="00787730">
        <w:rPr>
          <w:rFonts w:ascii="Calibri" w:hAnsi="Calibri" w:cs="Calibri"/>
        </w:rPr>
        <w:t>AGREEMENT:</w:t>
      </w:r>
    </w:p>
    <w:p w14:paraId="45B86F93" w14:textId="0510C095" w:rsidR="00CD659F" w:rsidRPr="00787730" w:rsidRDefault="00CD659F" w:rsidP="00846830">
      <w:pPr>
        <w:rPr>
          <w:rFonts w:ascii="Calibri" w:hAnsi="Calibri" w:cs="Calibri"/>
        </w:rPr>
      </w:pPr>
      <w:r w:rsidRPr="00787730">
        <w:rPr>
          <w:rFonts w:ascii="Calibri" w:hAnsi="Calibri" w:cs="Calibri"/>
        </w:rPr>
        <w:t xml:space="preserve">I confirm that I have read and agree with the responsibilities specified </w:t>
      </w:r>
      <w:r w:rsidR="00697626" w:rsidRPr="00787730">
        <w:rPr>
          <w:rFonts w:ascii="Calibri" w:hAnsi="Calibri" w:cs="Calibri"/>
        </w:rPr>
        <w:t>within the Key Tasks and Responsibilities Section</w:t>
      </w:r>
      <w:r w:rsidR="00292B9D" w:rsidRPr="00787730">
        <w:rPr>
          <w:rFonts w:ascii="Calibri" w:hAnsi="Calibri" w:cs="Calibri"/>
        </w:rPr>
        <w:t xml:space="preserve"> of this job description</w:t>
      </w:r>
    </w:p>
    <w:p w14:paraId="6EB8C069" w14:textId="40BA6365" w:rsidR="00292B9D" w:rsidRPr="00787730" w:rsidRDefault="00292B9D" w:rsidP="00846830">
      <w:pPr>
        <w:rPr>
          <w:rFonts w:ascii="Calibri" w:hAnsi="Calibri" w:cs="Calibri"/>
        </w:rPr>
      </w:pPr>
    </w:p>
    <w:p w14:paraId="4983FF38" w14:textId="25D865AB" w:rsidR="00292B9D" w:rsidRPr="00787730" w:rsidRDefault="00292B9D" w:rsidP="00EE59BA">
      <w:pPr>
        <w:spacing w:after="0"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Name</w:t>
      </w:r>
      <w:r w:rsidR="00EE59BA" w:rsidRPr="00787730">
        <w:rPr>
          <w:rFonts w:ascii="Calibri" w:hAnsi="Calibri" w:cs="Calibri"/>
        </w:rPr>
        <w:t>:</w:t>
      </w:r>
    </w:p>
    <w:p w14:paraId="75E4487D" w14:textId="33F9F0FA" w:rsidR="00292B9D" w:rsidRPr="00787730" w:rsidRDefault="00292B9D" w:rsidP="00EE59BA">
      <w:pPr>
        <w:spacing w:after="0"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(Job Holder)</w:t>
      </w:r>
    </w:p>
    <w:p w14:paraId="2A232C73" w14:textId="79C12111" w:rsidR="00846830" w:rsidRPr="00787730" w:rsidRDefault="00292B9D" w:rsidP="00EE59BA">
      <w:pPr>
        <w:spacing w:after="0"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Signature</w:t>
      </w:r>
      <w:r w:rsidR="00EE59BA" w:rsidRPr="00787730">
        <w:rPr>
          <w:rFonts w:ascii="Calibri" w:hAnsi="Calibri" w:cs="Calibri"/>
        </w:rPr>
        <w:t>:</w:t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  <w:t>Date:</w:t>
      </w:r>
    </w:p>
    <w:p w14:paraId="0021D1C3" w14:textId="77777777" w:rsidR="00EE59BA" w:rsidRPr="00787730" w:rsidRDefault="00EE59BA" w:rsidP="00EE59BA">
      <w:pPr>
        <w:spacing w:after="0" w:line="240" w:lineRule="auto"/>
        <w:rPr>
          <w:rFonts w:ascii="Calibri" w:hAnsi="Calibri" w:cs="Calibri"/>
        </w:rPr>
      </w:pPr>
    </w:p>
    <w:p w14:paraId="72536095" w14:textId="77777777" w:rsidR="00B333B5" w:rsidRPr="00787730" w:rsidRDefault="00B333B5" w:rsidP="00EE59BA">
      <w:pPr>
        <w:spacing w:after="0" w:line="240" w:lineRule="auto"/>
        <w:rPr>
          <w:rFonts w:ascii="Calibri" w:hAnsi="Calibri" w:cs="Calibri"/>
        </w:rPr>
      </w:pPr>
    </w:p>
    <w:p w14:paraId="1CD3AD89" w14:textId="77777777" w:rsidR="002D5DDB" w:rsidRDefault="002D5DDB" w:rsidP="00EE59BA">
      <w:pPr>
        <w:spacing w:after="0" w:line="240" w:lineRule="auto"/>
        <w:rPr>
          <w:rFonts w:ascii="Calibri" w:hAnsi="Calibri" w:cs="Calibri"/>
        </w:rPr>
      </w:pPr>
    </w:p>
    <w:p w14:paraId="22ECCC59" w14:textId="6F334464" w:rsidR="00EE59BA" w:rsidRPr="00787730" w:rsidRDefault="00EE59BA" w:rsidP="00EE59BA">
      <w:pPr>
        <w:spacing w:after="0"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Name:</w:t>
      </w:r>
    </w:p>
    <w:p w14:paraId="716835CD" w14:textId="00F1378B" w:rsidR="00EE59BA" w:rsidRPr="00787730" w:rsidRDefault="00EE59BA" w:rsidP="00EE59BA">
      <w:pPr>
        <w:spacing w:after="0"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(Line Manager)</w:t>
      </w:r>
    </w:p>
    <w:p w14:paraId="49221BEC" w14:textId="3F389096" w:rsidR="00846830" w:rsidRPr="00787730" w:rsidRDefault="00EE59BA" w:rsidP="00B333B5">
      <w:pPr>
        <w:spacing w:after="0"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Signature:</w:t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  <w:t>Date:</w:t>
      </w:r>
    </w:p>
    <w:p w14:paraId="2497FE92" w14:textId="77777777" w:rsidR="00846830" w:rsidRPr="00CA70BB" w:rsidRDefault="00846830" w:rsidP="00846830">
      <w:pPr>
        <w:rPr>
          <w:sz w:val="21"/>
          <w:szCs w:val="21"/>
        </w:rPr>
      </w:pPr>
    </w:p>
    <w:sectPr w:rsidR="00846830" w:rsidRPr="00CA70BB" w:rsidSect="00F83BCD">
      <w:footerReference w:type="default" r:id="rId12"/>
      <w:pgSz w:w="12240" w:h="15840"/>
      <w:pgMar w:top="720" w:right="720" w:bottom="720" w:left="7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CE186" w14:textId="77777777" w:rsidR="00A30AC7" w:rsidRDefault="00A30AC7">
      <w:pPr>
        <w:spacing w:after="0" w:line="240" w:lineRule="auto"/>
      </w:pPr>
      <w:r>
        <w:separator/>
      </w:r>
    </w:p>
  </w:endnote>
  <w:endnote w:type="continuationSeparator" w:id="0">
    <w:p w14:paraId="25DE0B89" w14:textId="77777777" w:rsidR="00A30AC7" w:rsidRDefault="00A30AC7">
      <w:pPr>
        <w:spacing w:after="0" w:line="240" w:lineRule="auto"/>
      </w:pPr>
      <w:r>
        <w:continuationSeparator/>
      </w:r>
    </w:p>
  </w:endnote>
  <w:endnote w:type="continuationNotice" w:id="1">
    <w:p w14:paraId="45B91988" w14:textId="77777777" w:rsidR="00A30AC7" w:rsidRDefault="00A30AC7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8A38F" w14:textId="1B2AA67F" w:rsidR="004E1AED" w:rsidRDefault="004E1A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A8541" w14:textId="77777777" w:rsidR="00A30AC7" w:rsidRDefault="00A30AC7">
      <w:pPr>
        <w:spacing w:after="0" w:line="240" w:lineRule="auto"/>
      </w:pPr>
      <w:r>
        <w:separator/>
      </w:r>
    </w:p>
  </w:footnote>
  <w:footnote w:type="continuationSeparator" w:id="0">
    <w:p w14:paraId="0F3E6F58" w14:textId="77777777" w:rsidR="00A30AC7" w:rsidRDefault="00A30AC7">
      <w:pPr>
        <w:spacing w:after="0" w:line="240" w:lineRule="auto"/>
      </w:pPr>
      <w:r>
        <w:continuationSeparator/>
      </w:r>
    </w:p>
  </w:footnote>
  <w:footnote w:type="continuationNotice" w:id="1">
    <w:p w14:paraId="2D631740" w14:textId="77777777" w:rsidR="00A30AC7" w:rsidRDefault="00A30AC7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5125A"/>
    <w:multiLevelType w:val="hybridMultilevel"/>
    <w:tmpl w:val="560219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715D78"/>
    <w:multiLevelType w:val="hybridMultilevel"/>
    <w:tmpl w:val="2EC48B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C26850"/>
    <w:multiLevelType w:val="hybridMultilevel"/>
    <w:tmpl w:val="3B906F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DD0D97"/>
    <w:multiLevelType w:val="multilevel"/>
    <w:tmpl w:val="0BE01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4955892">
    <w:abstractNumId w:val="0"/>
  </w:num>
  <w:num w:numId="2" w16cid:durableId="1121533339">
    <w:abstractNumId w:val="3"/>
  </w:num>
  <w:num w:numId="3" w16cid:durableId="555288044">
    <w:abstractNumId w:val="2"/>
  </w:num>
  <w:num w:numId="4" w16cid:durableId="46774648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64E"/>
    <w:rsid w:val="000007A9"/>
    <w:rsid w:val="00003593"/>
    <w:rsid w:val="00013A6C"/>
    <w:rsid w:val="000255EC"/>
    <w:rsid w:val="00032AA8"/>
    <w:rsid w:val="00035C71"/>
    <w:rsid w:val="0003781B"/>
    <w:rsid w:val="00041408"/>
    <w:rsid w:val="00043A4C"/>
    <w:rsid w:val="00046C4B"/>
    <w:rsid w:val="00050BB6"/>
    <w:rsid w:val="00052FDE"/>
    <w:rsid w:val="0005318C"/>
    <w:rsid w:val="000534D4"/>
    <w:rsid w:val="00062551"/>
    <w:rsid w:val="0007320D"/>
    <w:rsid w:val="000739B9"/>
    <w:rsid w:val="0007421E"/>
    <w:rsid w:val="00077058"/>
    <w:rsid w:val="0007E86C"/>
    <w:rsid w:val="00080681"/>
    <w:rsid w:val="000815F7"/>
    <w:rsid w:val="000833C1"/>
    <w:rsid w:val="00084ABC"/>
    <w:rsid w:val="000855E5"/>
    <w:rsid w:val="0009005C"/>
    <w:rsid w:val="00096E22"/>
    <w:rsid w:val="000A6415"/>
    <w:rsid w:val="000B7944"/>
    <w:rsid w:val="000B7F78"/>
    <w:rsid w:val="000C0CE8"/>
    <w:rsid w:val="000D4148"/>
    <w:rsid w:val="000D4C55"/>
    <w:rsid w:val="000E068C"/>
    <w:rsid w:val="000E740A"/>
    <w:rsid w:val="000E7FFA"/>
    <w:rsid w:val="000F4871"/>
    <w:rsid w:val="000F6F84"/>
    <w:rsid w:val="000F7B43"/>
    <w:rsid w:val="00104D46"/>
    <w:rsid w:val="001112D7"/>
    <w:rsid w:val="001166E4"/>
    <w:rsid w:val="00121926"/>
    <w:rsid w:val="00123ECB"/>
    <w:rsid w:val="00127885"/>
    <w:rsid w:val="001412AD"/>
    <w:rsid w:val="001416BB"/>
    <w:rsid w:val="00145169"/>
    <w:rsid w:val="0015119D"/>
    <w:rsid w:val="00156B2C"/>
    <w:rsid w:val="00156FF0"/>
    <w:rsid w:val="001614EE"/>
    <w:rsid w:val="00161677"/>
    <w:rsid w:val="001651DC"/>
    <w:rsid w:val="00166756"/>
    <w:rsid w:val="0017729A"/>
    <w:rsid w:val="00177F9B"/>
    <w:rsid w:val="001810E8"/>
    <w:rsid w:val="00181375"/>
    <w:rsid w:val="0019006C"/>
    <w:rsid w:val="00191BEA"/>
    <w:rsid w:val="00194DF6"/>
    <w:rsid w:val="001A418F"/>
    <w:rsid w:val="001A673C"/>
    <w:rsid w:val="001A69BC"/>
    <w:rsid w:val="001B128E"/>
    <w:rsid w:val="001B52EC"/>
    <w:rsid w:val="001B626D"/>
    <w:rsid w:val="001B6B7A"/>
    <w:rsid w:val="001C5FB6"/>
    <w:rsid w:val="001C6361"/>
    <w:rsid w:val="001D571A"/>
    <w:rsid w:val="001E1956"/>
    <w:rsid w:val="001E361A"/>
    <w:rsid w:val="001E36AC"/>
    <w:rsid w:val="001E3E18"/>
    <w:rsid w:val="001E756D"/>
    <w:rsid w:val="001E78BC"/>
    <w:rsid w:val="001F0C0E"/>
    <w:rsid w:val="001F41F2"/>
    <w:rsid w:val="001F43DA"/>
    <w:rsid w:val="001F727C"/>
    <w:rsid w:val="002024C2"/>
    <w:rsid w:val="00202523"/>
    <w:rsid w:val="00215551"/>
    <w:rsid w:val="002216DC"/>
    <w:rsid w:val="00222561"/>
    <w:rsid w:val="00230EDD"/>
    <w:rsid w:val="002344B4"/>
    <w:rsid w:val="002344C4"/>
    <w:rsid w:val="00235BCB"/>
    <w:rsid w:val="002405B5"/>
    <w:rsid w:val="00240A82"/>
    <w:rsid w:val="00242AC9"/>
    <w:rsid w:val="002437B9"/>
    <w:rsid w:val="00244BA1"/>
    <w:rsid w:val="00246C43"/>
    <w:rsid w:val="00254AA9"/>
    <w:rsid w:val="002575BF"/>
    <w:rsid w:val="00260E86"/>
    <w:rsid w:val="00262B12"/>
    <w:rsid w:val="002630A0"/>
    <w:rsid w:val="00267323"/>
    <w:rsid w:val="00274D55"/>
    <w:rsid w:val="00275E65"/>
    <w:rsid w:val="00276961"/>
    <w:rsid w:val="0028414D"/>
    <w:rsid w:val="00287908"/>
    <w:rsid w:val="002914C7"/>
    <w:rsid w:val="00292B9D"/>
    <w:rsid w:val="00292F49"/>
    <w:rsid w:val="002A2812"/>
    <w:rsid w:val="002A4AFB"/>
    <w:rsid w:val="002B62E5"/>
    <w:rsid w:val="002C4432"/>
    <w:rsid w:val="002D0AE1"/>
    <w:rsid w:val="002D1CB7"/>
    <w:rsid w:val="002D5DDB"/>
    <w:rsid w:val="002E79DB"/>
    <w:rsid w:val="002F0D01"/>
    <w:rsid w:val="003036C5"/>
    <w:rsid w:val="003036EC"/>
    <w:rsid w:val="00303D3C"/>
    <w:rsid w:val="00323453"/>
    <w:rsid w:val="0032743B"/>
    <w:rsid w:val="00336B7D"/>
    <w:rsid w:val="0033738A"/>
    <w:rsid w:val="00345CCC"/>
    <w:rsid w:val="00346E51"/>
    <w:rsid w:val="0035073F"/>
    <w:rsid w:val="00352829"/>
    <w:rsid w:val="0036208E"/>
    <w:rsid w:val="00362BBA"/>
    <w:rsid w:val="00364105"/>
    <w:rsid w:val="0037061D"/>
    <w:rsid w:val="0037073D"/>
    <w:rsid w:val="00386B33"/>
    <w:rsid w:val="00397E55"/>
    <w:rsid w:val="003A40BA"/>
    <w:rsid w:val="003A50E9"/>
    <w:rsid w:val="003A7914"/>
    <w:rsid w:val="003B5592"/>
    <w:rsid w:val="003B7EED"/>
    <w:rsid w:val="003D075C"/>
    <w:rsid w:val="003D4201"/>
    <w:rsid w:val="003D4618"/>
    <w:rsid w:val="003D6CF7"/>
    <w:rsid w:val="003E7120"/>
    <w:rsid w:val="003F6624"/>
    <w:rsid w:val="0040061C"/>
    <w:rsid w:val="00403300"/>
    <w:rsid w:val="00410AC7"/>
    <w:rsid w:val="00415879"/>
    <w:rsid w:val="004203A0"/>
    <w:rsid w:val="004254C5"/>
    <w:rsid w:val="004315EE"/>
    <w:rsid w:val="00444427"/>
    <w:rsid w:val="00454838"/>
    <w:rsid w:val="004550F2"/>
    <w:rsid w:val="00455DE8"/>
    <w:rsid w:val="0046003E"/>
    <w:rsid w:val="00461BC3"/>
    <w:rsid w:val="004633E4"/>
    <w:rsid w:val="00473D47"/>
    <w:rsid w:val="00475975"/>
    <w:rsid w:val="00476941"/>
    <w:rsid w:val="00481BA5"/>
    <w:rsid w:val="00481C72"/>
    <w:rsid w:val="00483B43"/>
    <w:rsid w:val="00484D62"/>
    <w:rsid w:val="00485BB2"/>
    <w:rsid w:val="00486610"/>
    <w:rsid w:val="004A20B6"/>
    <w:rsid w:val="004A6C4F"/>
    <w:rsid w:val="004B03D6"/>
    <w:rsid w:val="004B28C8"/>
    <w:rsid w:val="004B4E89"/>
    <w:rsid w:val="004B50D8"/>
    <w:rsid w:val="004C07D2"/>
    <w:rsid w:val="004C1343"/>
    <w:rsid w:val="004D0431"/>
    <w:rsid w:val="004D62BE"/>
    <w:rsid w:val="004D6F92"/>
    <w:rsid w:val="004E1AED"/>
    <w:rsid w:val="004E4769"/>
    <w:rsid w:val="004F524D"/>
    <w:rsid w:val="004F7B76"/>
    <w:rsid w:val="00507175"/>
    <w:rsid w:val="00513E85"/>
    <w:rsid w:val="005169BB"/>
    <w:rsid w:val="00517320"/>
    <w:rsid w:val="0052525F"/>
    <w:rsid w:val="005252A2"/>
    <w:rsid w:val="00541744"/>
    <w:rsid w:val="00542202"/>
    <w:rsid w:val="005433F4"/>
    <w:rsid w:val="00543975"/>
    <w:rsid w:val="005519DF"/>
    <w:rsid w:val="00562E54"/>
    <w:rsid w:val="00564C37"/>
    <w:rsid w:val="00565D7B"/>
    <w:rsid w:val="00566C36"/>
    <w:rsid w:val="0057493E"/>
    <w:rsid w:val="00575D99"/>
    <w:rsid w:val="005810A3"/>
    <w:rsid w:val="0058189E"/>
    <w:rsid w:val="005819EF"/>
    <w:rsid w:val="00583BDE"/>
    <w:rsid w:val="005846C7"/>
    <w:rsid w:val="00586D14"/>
    <w:rsid w:val="0059000B"/>
    <w:rsid w:val="00593EBB"/>
    <w:rsid w:val="00596174"/>
    <w:rsid w:val="005A1DC5"/>
    <w:rsid w:val="005A2452"/>
    <w:rsid w:val="005A701D"/>
    <w:rsid w:val="005C12A5"/>
    <w:rsid w:val="005C47DB"/>
    <w:rsid w:val="005C5FC9"/>
    <w:rsid w:val="005D157D"/>
    <w:rsid w:val="005D1A9E"/>
    <w:rsid w:val="005D5144"/>
    <w:rsid w:val="005D7CBC"/>
    <w:rsid w:val="005E1F46"/>
    <w:rsid w:val="005E2F2B"/>
    <w:rsid w:val="005F0AFC"/>
    <w:rsid w:val="005F6AF5"/>
    <w:rsid w:val="00601010"/>
    <w:rsid w:val="00617273"/>
    <w:rsid w:val="00624FFD"/>
    <w:rsid w:val="00625068"/>
    <w:rsid w:val="006300B8"/>
    <w:rsid w:val="00634427"/>
    <w:rsid w:val="0063574F"/>
    <w:rsid w:val="00637EBC"/>
    <w:rsid w:val="00640728"/>
    <w:rsid w:val="006407BB"/>
    <w:rsid w:val="00655001"/>
    <w:rsid w:val="006709B7"/>
    <w:rsid w:val="006747C5"/>
    <w:rsid w:val="006765E5"/>
    <w:rsid w:val="00687CFC"/>
    <w:rsid w:val="006951AC"/>
    <w:rsid w:val="00695461"/>
    <w:rsid w:val="00695EAB"/>
    <w:rsid w:val="00696FB2"/>
    <w:rsid w:val="0069736F"/>
    <w:rsid w:val="00697626"/>
    <w:rsid w:val="006A6867"/>
    <w:rsid w:val="006B0AC3"/>
    <w:rsid w:val="006B1E92"/>
    <w:rsid w:val="006C1F6A"/>
    <w:rsid w:val="006C66B6"/>
    <w:rsid w:val="006D1714"/>
    <w:rsid w:val="006D27D2"/>
    <w:rsid w:val="006D7617"/>
    <w:rsid w:val="006E4564"/>
    <w:rsid w:val="006E7C21"/>
    <w:rsid w:val="006F464E"/>
    <w:rsid w:val="006F64BC"/>
    <w:rsid w:val="006F7552"/>
    <w:rsid w:val="00700F81"/>
    <w:rsid w:val="0070436E"/>
    <w:rsid w:val="007048D0"/>
    <w:rsid w:val="00704A39"/>
    <w:rsid w:val="007070CA"/>
    <w:rsid w:val="007229E7"/>
    <w:rsid w:val="00734E8E"/>
    <w:rsid w:val="00736755"/>
    <w:rsid w:val="00740B4A"/>
    <w:rsid w:val="00743381"/>
    <w:rsid w:val="00764818"/>
    <w:rsid w:val="007707AE"/>
    <w:rsid w:val="00775FC4"/>
    <w:rsid w:val="00781946"/>
    <w:rsid w:val="00782C48"/>
    <w:rsid w:val="00783365"/>
    <w:rsid w:val="00787730"/>
    <w:rsid w:val="00794746"/>
    <w:rsid w:val="00797AFD"/>
    <w:rsid w:val="007A7204"/>
    <w:rsid w:val="007B0CBE"/>
    <w:rsid w:val="007B355A"/>
    <w:rsid w:val="007C10DF"/>
    <w:rsid w:val="007C1921"/>
    <w:rsid w:val="007C2CDC"/>
    <w:rsid w:val="007C3179"/>
    <w:rsid w:val="007D0410"/>
    <w:rsid w:val="007E700E"/>
    <w:rsid w:val="007F4DEC"/>
    <w:rsid w:val="007F6E9B"/>
    <w:rsid w:val="00800961"/>
    <w:rsid w:val="00800E39"/>
    <w:rsid w:val="00803428"/>
    <w:rsid w:val="00803873"/>
    <w:rsid w:val="008064BC"/>
    <w:rsid w:val="00807537"/>
    <w:rsid w:val="008126A0"/>
    <w:rsid w:val="00812B00"/>
    <w:rsid w:val="008135E0"/>
    <w:rsid w:val="0081498F"/>
    <w:rsid w:val="00814BFF"/>
    <w:rsid w:val="008178ED"/>
    <w:rsid w:val="008372C5"/>
    <w:rsid w:val="008429E2"/>
    <w:rsid w:val="008443F0"/>
    <w:rsid w:val="00844F24"/>
    <w:rsid w:val="00846830"/>
    <w:rsid w:val="00852026"/>
    <w:rsid w:val="00867144"/>
    <w:rsid w:val="00867DA1"/>
    <w:rsid w:val="00867FF4"/>
    <w:rsid w:val="00873984"/>
    <w:rsid w:val="00874882"/>
    <w:rsid w:val="008773D5"/>
    <w:rsid w:val="00877558"/>
    <w:rsid w:val="00886BBD"/>
    <w:rsid w:val="008871EF"/>
    <w:rsid w:val="00894478"/>
    <w:rsid w:val="008A53E8"/>
    <w:rsid w:val="008A61EC"/>
    <w:rsid w:val="008A7891"/>
    <w:rsid w:val="008B099B"/>
    <w:rsid w:val="008C2581"/>
    <w:rsid w:val="008C4A05"/>
    <w:rsid w:val="008C5E17"/>
    <w:rsid w:val="008D3E2B"/>
    <w:rsid w:val="00903830"/>
    <w:rsid w:val="00913930"/>
    <w:rsid w:val="009169A2"/>
    <w:rsid w:val="009171DC"/>
    <w:rsid w:val="00921023"/>
    <w:rsid w:val="0092197C"/>
    <w:rsid w:val="00932742"/>
    <w:rsid w:val="00933492"/>
    <w:rsid w:val="0093454D"/>
    <w:rsid w:val="0094007F"/>
    <w:rsid w:val="00940338"/>
    <w:rsid w:val="0094164C"/>
    <w:rsid w:val="00941842"/>
    <w:rsid w:val="0094581F"/>
    <w:rsid w:val="00960D58"/>
    <w:rsid w:val="009640F7"/>
    <w:rsid w:val="00966918"/>
    <w:rsid w:val="00972453"/>
    <w:rsid w:val="0097261A"/>
    <w:rsid w:val="00972808"/>
    <w:rsid w:val="00975881"/>
    <w:rsid w:val="00981BEA"/>
    <w:rsid w:val="009943F4"/>
    <w:rsid w:val="009A122B"/>
    <w:rsid w:val="009A3550"/>
    <w:rsid w:val="009A5126"/>
    <w:rsid w:val="009A7A36"/>
    <w:rsid w:val="009B5AED"/>
    <w:rsid w:val="009C3503"/>
    <w:rsid w:val="009C3C82"/>
    <w:rsid w:val="009C626B"/>
    <w:rsid w:val="009D63B3"/>
    <w:rsid w:val="009D641D"/>
    <w:rsid w:val="009D798E"/>
    <w:rsid w:val="009E04CA"/>
    <w:rsid w:val="009E15D8"/>
    <w:rsid w:val="009E2581"/>
    <w:rsid w:val="009E2D65"/>
    <w:rsid w:val="009E314B"/>
    <w:rsid w:val="009E62E7"/>
    <w:rsid w:val="009F3A59"/>
    <w:rsid w:val="00A0151E"/>
    <w:rsid w:val="00A03A4D"/>
    <w:rsid w:val="00A050CF"/>
    <w:rsid w:val="00A054AE"/>
    <w:rsid w:val="00A07B63"/>
    <w:rsid w:val="00A1310C"/>
    <w:rsid w:val="00A1566F"/>
    <w:rsid w:val="00A17749"/>
    <w:rsid w:val="00A17C6E"/>
    <w:rsid w:val="00A2279D"/>
    <w:rsid w:val="00A2358F"/>
    <w:rsid w:val="00A30AC7"/>
    <w:rsid w:val="00A322F7"/>
    <w:rsid w:val="00A32640"/>
    <w:rsid w:val="00A407F1"/>
    <w:rsid w:val="00A44CDF"/>
    <w:rsid w:val="00A52F8A"/>
    <w:rsid w:val="00A56DFA"/>
    <w:rsid w:val="00A5711B"/>
    <w:rsid w:val="00A63307"/>
    <w:rsid w:val="00A6591C"/>
    <w:rsid w:val="00A67B16"/>
    <w:rsid w:val="00A7321A"/>
    <w:rsid w:val="00A75FA3"/>
    <w:rsid w:val="00A80B88"/>
    <w:rsid w:val="00A82BF6"/>
    <w:rsid w:val="00A974B9"/>
    <w:rsid w:val="00AA2305"/>
    <w:rsid w:val="00AA60E4"/>
    <w:rsid w:val="00AA78B6"/>
    <w:rsid w:val="00AB2323"/>
    <w:rsid w:val="00AC0420"/>
    <w:rsid w:val="00AC3A4C"/>
    <w:rsid w:val="00AC7548"/>
    <w:rsid w:val="00AC7A23"/>
    <w:rsid w:val="00AD2985"/>
    <w:rsid w:val="00AE2BCE"/>
    <w:rsid w:val="00AE4B4D"/>
    <w:rsid w:val="00AE589A"/>
    <w:rsid w:val="00AE6F1B"/>
    <w:rsid w:val="00AE719C"/>
    <w:rsid w:val="00AF66DA"/>
    <w:rsid w:val="00AF7ADB"/>
    <w:rsid w:val="00B00203"/>
    <w:rsid w:val="00B02AF0"/>
    <w:rsid w:val="00B129CA"/>
    <w:rsid w:val="00B1365A"/>
    <w:rsid w:val="00B221FC"/>
    <w:rsid w:val="00B23F59"/>
    <w:rsid w:val="00B303CD"/>
    <w:rsid w:val="00B318B4"/>
    <w:rsid w:val="00B3276A"/>
    <w:rsid w:val="00B32F2D"/>
    <w:rsid w:val="00B333B5"/>
    <w:rsid w:val="00B4164C"/>
    <w:rsid w:val="00B50538"/>
    <w:rsid w:val="00B52A5C"/>
    <w:rsid w:val="00B8762B"/>
    <w:rsid w:val="00B93495"/>
    <w:rsid w:val="00BA40D4"/>
    <w:rsid w:val="00BA4C8F"/>
    <w:rsid w:val="00BB23B0"/>
    <w:rsid w:val="00BB64F5"/>
    <w:rsid w:val="00BC1106"/>
    <w:rsid w:val="00BC7E6B"/>
    <w:rsid w:val="00BD023A"/>
    <w:rsid w:val="00BD035E"/>
    <w:rsid w:val="00BD3534"/>
    <w:rsid w:val="00BD3E78"/>
    <w:rsid w:val="00BD4F22"/>
    <w:rsid w:val="00BD5C25"/>
    <w:rsid w:val="00BE0015"/>
    <w:rsid w:val="00BE2929"/>
    <w:rsid w:val="00BE5E8A"/>
    <w:rsid w:val="00BF20B2"/>
    <w:rsid w:val="00BF422E"/>
    <w:rsid w:val="00C024DB"/>
    <w:rsid w:val="00C0267B"/>
    <w:rsid w:val="00C0667D"/>
    <w:rsid w:val="00C073F7"/>
    <w:rsid w:val="00C07D88"/>
    <w:rsid w:val="00C11F1A"/>
    <w:rsid w:val="00C15E88"/>
    <w:rsid w:val="00C26684"/>
    <w:rsid w:val="00C27CD6"/>
    <w:rsid w:val="00C4120F"/>
    <w:rsid w:val="00C45B95"/>
    <w:rsid w:val="00C461F8"/>
    <w:rsid w:val="00C545BA"/>
    <w:rsid w:val="00C55320"/>
    <w:rsid w:val="00C56B64"/>
    <w:rsid w:val="00C56D85"/>
    <w:rsid w:val="00C676AB"/>
    <w:rsid w:val="00C70AEE"/>
    <w:rsid w:val="00C75A3F"/>
    <w:rsid w:val="00C76A0B"/>
    <w:rsid w:val="00C8514D"/>
    <w:rsid w:val="00C87F6E"/>
    <w:rsid w:val="00C94785"/>
    <w:rsid w:val="00C95654"/>
    <w:rsid w:val="00C957C7"/>
    <w:rsid w:val="00CA27D4"/>
    <w:rsid w:val="00CA30EA"/>
    <w:rsid w:val="00CA70BB"/>
    <w:rsid w:val="00CB3838"/>
    <w:rsid w:val="00CB6658"/>
    <w:rsid w:val="00CC2DEF"/>
    <w:rsid w:val="00CC3BEE"/>
    <w:rsid w:val="00CC46B5"/>
    <w:rsid w:val="00CC5D79"/>
    <w:rsid w:val="00CD2CCE"/>
    <w:rsid w:val="00CD5804"/>
    <w:rsid w:val="00CD64E7"/>
    <w:rsid w:val="00CD659F"/>
    <w:rsid w:val="00CE3406"/>
    <w:rsid w:val="00CE4C5F"/>
    <w:rsid w:val="00CE72EA"/>
    <w:rsid w:val="00CE76DD"/>
    <w:rsid w:val="00CF3ADE"/>
    <w:rsid w:val="00CF3B39"/>
    <w:rsid w:val="00CF66EB"/>
    <w:rsid w:val="00CF6ECD"/>
    <w:rsid w:val="00D105DF"/>
    <w:rsid w:val="00D1722C"/>
    <w:rsid w:val="00D2016D"/>
    <w:rsid w:val="00D234FF"/>
    <w:rsid w:val="00D26627"/>
    <w:rsid w:val="00D45C99"/>
    <w:rsid w:val="00D46D6E"/>
    <w:rsid w:val="00D47A97"/>
    <w:rsid w:val="00D53492"/>
    <w:rsid w:val="00D53D58"/>
    <w:rsid w:val="00D54937"/>
    <w:rsid w:val="00D56AA2"/>
    <w:rsid w:val="00D60656"/>
    <w:rsid w:val="00D60B39"/>
    <w:rsid w:val="00D62F07"/>
    <w:rsid w:val="00D65CB6"/>
    <w:rsid w:val="00D71120"/>
    <w:rsid w:val="00D72541"/>
    <w:rsid w:val="00D90B67"/>
    <w:rsid w:val="00D90EC2"/>
    <w:rsid w:val="00D9169F"/>
    <w:rsid w:val="00D9604D"/>
    <w:rsid w:val="00DA3C18"/>
    <w:rsid w:val="00DA4339"/>
    <w:rsid w:val="00DB3C4D"/>
    <w:rsid w:val="00DB791D"/>
    <w:rsid w:val="00DC02E6"/>
    <w:rsid w:val="00DC3F90"/>
    <w:rsid w:val="00DC4754"/>
    <w:rsid w:val="00DD2AF9"/>
    <w:rsid w:val="00DE003B"/>
    <w:rsid w:val="00DE353A"/>
    <w:rsid w:val="00DE68E2"/>
    <w:rsid w:val="00DE6D45"/>
    <w:rsid w:val="00DE7696"/>
    <w:rsid w:val="00DE79D3"/>
    <w:rsid w:val="00DE7ADA"/>
    <w:rsid w:val="00DF1BDD"/>
    <w:rsid w:val="00DF25CC"/>
    <w:rsid w:val="00DF3700"/>
    <w:rsid w:val="00DF44B4"/>
    <w:rsid w:val="00DF4D2A"/>
    <w:rsid w:val="00E0085E"/>
    <w:rsid w:val="00E102B7"/>
    <w:rsid w:val="00E102F0"/>
    <w:rsid w:val="00E1659A"/>
    <w:rsid w:val="00E2404E"/>
    <w:rsid w:val="00E31EE7"/>
    <w:rsid w:val="00E35182"/>
    <w:rsid w:val="00E37664"/>
    <w:rsid w:val="00E44108"/>
    <w:rsid w:val="00E44AD4"/>
    <w:rsid w:val="00E524DC"/>
    <w:rsid w:val="00E532A7"/>
    <w:rsid w:val="00E53916"/>
    <w:rsid w:val="00E557D4"/>
    <w:rsid w:val="00E65BC1"/>
    <w:rsid w:val="00E672AE"/>
    <w:rsid w:val="00E70176"/>
    <w:rsid w:val="00E718E0"/>
    <w:rsid w:val="00E72CE3"/>
    <w:rsid w:val="00E74A10"/>
    <w:rsid w:val="00E904B1"/>
    <w:rsid w:val="00E92973"/>
    <w:rsid w:val="00EA4F38"/>
    <w:rsid w:val="00EA6831"/>
    <w:rsid w:val="00EA683C"/>
    <w:rsid w:val="00EC0B85"/>
    <w:rsid w:val="00EC1679"/>
    <w:rsid w:val="00EC44ED"/>
    <w:rsid w:val="00EC6D3D"/>
    <w:rsid w:val="00ED3568"/>
    <w:rsid w:val="00ED60B8"/>
    <w:rsid w:val="00ED7002"/>
    <w:rsid w:val="00EE0A8F"/>
    <w:rsid w:val="00EE59BA"/>
    <w:rsid w:val="00EE5EB8"/>
    <w:rsid w:val="00EF7D07"/>
    <w:rsid w:val="00F018A4"/>
    <w:rsid w:val="00F100EC"/>
    <w:rsid w:val="00F12B3B"/>
    <w:rsid w:val="00F235EF"/>
    <w:rsid w:val="00F418C6"/>
    <w:rsid w:val="00F42D32"/>
    <w:rsid w:val="00F56B2C"/>
    <w:rsid w:val="00F56FB8"/>
    <w:rsid w:val="00F57A55"/>
    <w:rsid w:val="00F60ACE"/>
    <w:rsid w:val="00F61EBF"/>
    <w:rsid w:val="00F713EE"/>
    <w:rsid w:val="00F811A9"/>
    <w:rsid w:val="00F825D2"/>
    <w:rsid w:val="00F82CF4"/>
    <w:rsid w:val="00F83BCD"/>
    <w:rsid w:val="00FA55FA"/>
    <w:rsid w:val="00FC1AFF"/>
    <w:rsid w:val="00FC71AB"/>
    <w:rsid w:val="00FD0F53"/>
    <w:rsid w:val="00FD5312"/>
    <w:rsid w:val="00FE6D50"/>
    <w:rsid w:val="00FF4A36"/>
    <w:rsid w:val="00FF73B7"/>
    <w:rsid w:val="01E9803C"/>
    <w:rsid w:val="0281BE79"/>
    <w:rsid w:val="0480D7E7"/>
    <w:rsid w:val="07EC44D6"/>
    <w:rsid w:val="09242163"/>
    <w:rsid w:val="0CAAC3D4"/>
    <w:rsid w:val="0D6CCC82"/>
    <w:rsid w:val="0E4B4E51"/>
    <w:rsid w:val="0EEA2D79"/>
    <w:rsid w:val="13BA67D9"/>
    <w:rsid w:val="13C65C68"/>
    <w:rsid w:val="17E349C1"/>
    <w:rsid w:val="18C4F7B0"/>
    <w:rsid w:val="19FEF545"/>
    <w:rsid w:val="1B3EC6B4"/>
    <w:rsid w:val="1E19C2E3"/>
    <w:rsid w:val="1EE7B472"/>
    <w:rsid w:val="1F167181"/>
    <w:rsid w:val="2013E146"/>
    <w:rsid w:val="257E175B"/>
    <w:rsid w:val="38DD0499"/>
    <w:rsid w:val="400C7FF1"/>
    <w:rsid w:val="47688E85"/>
    <w:rsid w:val="4865920D"/>
    <w:rsid w:val="49A4F062"/>
    <w:rsid w:val="4B12A8C9"/>
    <w:rsid w:val="4D768BB9"/>
    <w:rsid w:val="4F6BB7EF"/>
    <w:rsid w:val="51CD8698"/>
    <w:rsid w:val="523AC9EF"/>
    <w:rsid w:val="55E065F9"/>
    <w:rsid w:val="5F9AA43D"/>
    <w:rsid w:val="6175888D"/>
    <w:rsid w:val="678156D6"/>
    <w:rsid w:val="780E1DD6"/>
    <w:rsid w:val="7EBA4485"/>
    <w:rsid w:val="7FFB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8A36A"/>
  <w15:docId w15:val="{73195F1D-5357-4F6B-89C6-1046D2D5F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AED"/>
  </w:style>
  <w:style w:type="paragraph" w:styleId="Heading1">
    <w:name w:val="heading 1"/>
    <w:basedOn w:val="Normal"/>
    <w:next w:val="Normal"/>
    <w:link w:val="Heading1Char"/>
    <w:uiPriority w:val="9"/>
    <w:qFormat/>
    <w:rsid w:val="00A1310C"/>
    <w:pPr>
      <w:pBdr>
        <w:top w:val="single" w:sz="24" w:space="0" w:color="E57200" w:themeColor="text2" w:themeShade="BF"/>
        <w:left w:val="single" w:sz="24" w:space="0" w:color="E57200" w:themeColor="text2" w:themeShade="BF"/>
        <w:bottom w:val="single" w:sz="24" w:space="0" w:color="E57200" w:themeColor="text2" w:themeShade="BF"/>
        <w:right w:val="single" w:sz="24" w:space="0" w:color="E57200" w:themeColor="text2" w:themeShade="BF"/>
      </w:pBdr>
      <w:shd w:val="clear" w:color="auto" w:fill="E57200" w:themeFill="text2" w:themeFillShade="BF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7A97"/>
    <w:pPr>
      <w:pBdr>
        <w:top w:val="single" w:sz="24" w:space="0" w:color="FFEAD6" w:themeColor="text2" w:themeTint="33"/>
        <w:left w:val="single" w:sz="24" w:space="0" w:color="FFEAD6" w:themeColor="text2" w:themeTint="33"/>
        <w:bottom w:val="single" w:sz="24" w:space="0" w:color="FFEAD6" w:themeColor="text2" w:themeTint="33"/>
        <w:right w:val="single" w:sz="24" w:space="0" w:color="FFEAD6" w:themeColor="text2" w:themeTint="33"/>
      </w:pBdr>
      <w:shd w:val="clear" w:color="auto" w:fill="FFEAD6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A97"/>
    <w:pPr>
      <w:pBdr>
        <w:top w:val="single" w:sz="6" w:space="2" w:color="FF9933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994C00" w:themeColor="text2" w:themeShade="80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A97"/>
    <w:pPr>
      <w:pBdr>
        <w:top w:val="dotted" w:sz="6" w:space="2" w:color="FF9933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A97"/>
    <w:pPr>
      <w:pBdr>
        <w:bottom w:val="single" w:sz="6" w:space="1" w:color="FF9933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A97"/>
    <w:pPr>
      <w:pBdr>
        <w:bottom w:val="dotted" w:sz="6" w:space="1" w:color="FF9933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A97"/>
    <w:pPr>
      <w:spacing w:before="200" w:after="0"/>
      <w:outlineLvl w:val="6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A97"/>
    <w:p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A97"/>
    <w:p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10C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E57200" w:themeFill="text2" w:themeFillShade="BF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aps/>
      <w:spacing w:val="15"/>
      <w:shd w:val="clear" w:color="auto" w:fill="FFEAD6" w:themeFill="text2" w:themeFillTint="33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aps/>
      <w:color w:val="994C00" w:themeColor="text2" w:themeShade="80"/>
      <w:spacing w:val="15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link w:val="TitleChar"/>
    <w:uiPriority w:val="1"/>
    <w:qFormat/>
    <w:rsid w:val="00A1310C"/>
    <w:pPr>
      <w:spacing w:before="0" w:after="0"/>
    </w:pPr>
    <w:rPr>
      <w:rFonts w:asciiTheme="majorHAnsi" w:eastAsiaTheme="majorEastAsia" w:hAnsiTheme="majorHAnsi" w:cstheme="majorBidi"/>
      <w:caps/>
      <w:color w:val="E57200" w:themeColor="text2" w:themeShade="BF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A1310C"/>
    <w:rPr>
      <w:rFonts w:asciiTheme="majorHAnsi" w:eastAsiaTheme="majorEastAsia" w:hAnsiTheme="majorHAnsi" w:cstheme="majorBidi"/>
      <w:caps/>
      <w:color w:val="E57200" w:themeColor="text2" w:themeShade="BF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4E1AED"/>
    <w:pPr>
      <w:numPr>
        <w:ilvl w:val="1"/>
      </w:numPr>
      <w:spacing w:after="160"/>
    </w:pPr>
    <w:rPr>
      <w:color w:val="191919" w:themeColor="text1" w:themeTint="E6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E1AED"/>
    <w:rPr>
      <w:color w:val="191919" w:themeColor="text1" w:themeTint="E6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E1AED"/>
    <w:rPr>
      <w:i/>
      <w:iCs/>
      <w:color w:val="244061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E1AED"/>
    <w:pPr>
      <w:pBdr>
        <w:top w:val="single" w:sz="4" w:space="10" w:color="244061" w:themeColor="accent1" w:themeShade="80"/>
        <w:bottom w:val="single" w:sz="4" w:space="10" w:color="244061" w:themeColor="accent1" w:themeShade="80"/>
      </w:pBdr>
      <w:spacing w:before="360" w:after="360"/>
      <w:ind w:left="864" w:right="864"/>
      <w:jc w:val="center"/>
    </w:pPr>
    <w:rPr>
      <w:i/>
      <w:iCs/>
      <w:color w:val="244061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E1AED"/>
    <w:rPr>
      <w:i/>
      <w:iCs/>
      <w:color w:val="244061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E1AED"/>
    <w:rPr>
      <w:b/>
      <w:bCs/>
      <w:caps w:val="0"/>
      <w:smallCaps/>
      <w:color w:val="244061" w:themeColor="accent1" w:themeShade="80"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A97"/>
    <w:rPr>
      <w:rFonts w:asciiTheme="majorHAnsi" w:eastAsiaTheme="majorEastAsia" w:hAnsiTheme="majorHAnsi" w:cstheme="majorBidi"/>
      <w:caps/>
      <w:spacing w:val="10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A97"/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47A97"/>
    <w:rPr>
      <w:b/>
      <w:bCs/>
      <w:color w:val="E57200" w:themeColor="text2" w:themeShade="BF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A97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47A9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47A97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47A9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47A97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47A9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7A9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7A9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7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7A97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47A97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47A97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D47A97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7A97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47A97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D47A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47A97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47A97"/>
    <w:rPr>
      <w:rFonts w:ascii="Consolas" w:hAnsi="Consolas"/>
      <w:szCs w:val="21"/>
    </w:rPr>
  </w:style>
  <w:style w:type="paragraph" w:styleId="BlockText">
    <w:name w:val="Block Text"/>
    <w:basedOn w:val="Normal"/>
    <w:uiPriority w:val="99"/>
    <w:semiHidden/>
    <w:unhideWhenUsed/>
    <w:rsid w:val="00A1310C"/>
    <w:pPr>
      <w:pBdr>
        <w:top w:val="single" w:sz="2" w:space="10" w:color="244061" w:themeColor="accent1" w:themeShade="80" w:shadow="1"/>
        <w:left w:val="single" w:sz="2" w:space="10" w:color="244061" w:themeColor="accent1" w:themeShade="80" w:shadow="1"/>
        <w:bottom w:val="single" w:sz="2" w:space="10" w:color="244061" w:themeColor="accent1" w:themeShade="80" w:shadow="1"/>
        <w:right w:val="single" w:sz="2" w:space="10" w:color="244061" w:themeColor="accent1" w:themeShade="80" w:shadow="1"/>
      </w:pBdr>
      <w:ind w:left="1152" w:right="1152"/>
    </w:pPr>
    <w:rPr>
      <w:i/>
      <w:iCs/>
      <w:color w:val="244061" w:themeColor="accent1" w:themeShade="80"/>
    </w:rPr>
  </w:style>
  <w:style w:type="character" w:styleId="PlaceholderText">
    <w:name w:val="Placeholder Text"/>
    <w:basedOn w:val="DefaultParagraphFont"/>
    <w:uiPriority w:val="99"/>
    <w:semiHidden/>
    <w:rsid w:val="00A1310C"/>
    <w:rPr>
      <w:color w:val="4A442A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4E1AED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AED"/>
  </w:style>
  <w:style w:type="paragraph" w:styleId="Footer">
    <w:name w:val="footer"/>
    <w:basedOn w:val="Normal"/>
    <w:link w:val="FooterChar"/>
    <w:uiPriority w:val="99"/>
    <w:unhideWhenUsed/>
    <w:rsid w:val="004E1AED"/>
    <w:pPr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AED"/>
  </w:style>
  <w:style w:type="paragraph" w:styleId="ListParagraph">
    <w:name w:val="List Paragraph"/>
    <w:basedOn w:val="Normal"/>
    <w:uiPriority w:val="34"/>
    <w:unhideWhenUsed/>
    <w:qFormat/>
    <w:rsid w:val="00A6591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60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paragraphtext">
    <w:name w:val="paragraphtext"/>
    <w:basedOn w:val="Normal"/>
    <w:rsid w:val="00D60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wbzude">
    <w:name w:val="wbzude"/>
    <w:basedOn w:val="DefaultParagraphFont"/>
    <w:rsid w:val="00DF4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7145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6371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85905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7244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60634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3222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33148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1388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7656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18610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23801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8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Talbot\AppData\Roaming\Microsoft\Templates\Banded%20design%20(blank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Banded">
  <a:themeElements>
    <a:clrScheme name="Custom 1">
      <a:dk1>
        <a:sysClr val="windowText" lastClr="000000"/>
      </a:dk1>
      <a:lt1>
        <a:sysClr val="window" lastClr="FFFFFF"/>
      </a:lt1>
      <a:dk2>
        <a:srgbClr val="FF9933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9C8E0B048B274BB1E53CF0F8105F5C" ma:contentTypeVersion="2" ma:contentTypeDescription="Create a new document." ma:contentTypeScope="" ma:versionID="1a80b335d2654f16b63cf2d09925f0b6">
  <xsd:schema xmlns:xsd="http://www.w3.org/2001/XMLSchema" xmlns:xs="http://www.w3.org/2001/XMLSchema" xmlns:p="http://schemas.microsoft.com/office/2006/metadata/properties" xmlns:ns2="438b3eda-eca6-4aeb-b02a-9d9a60cd886a" targetNamespace="http://schemas.microsoft.com/office/2006/metadata/properties" ma:root="true" ma:fieldsID="1700f5ffb7a9abc55b2c282e35f32a92" ns2:_="">
    <xsd:import namespace="438b3eda-eca6-4aeb-b02a-9d9a60cd88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8b3eda-eca6-4aeb-b02a-9d9a60cd88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Props1.xml><?xml version="1.0" encoding="utf-8"?>
<ds:datastoreItem xmlns:ds="http://schemas.openxmlformats.org/officeDocument/2006/customXml" ds:itemID="{83AE4ADC-D632-40A7-A0C1-0481BB069C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B34344E-35A5-4D6A-BB60-67EC5B239F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8b3eda-eca6-4aeb-b02a-9d9a60cd88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2B0378-337E-402E-AC97-D879337B05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0804F0-604A-4387-8FB1-A456C740BF1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376937a-74b0-41c5-98e1-6157ec71fafc}" enabled="0" method="" siteId="{a376937a-74b0-41c5-98e1-6157ec71fa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Banded design (blank)</Template>
  <TotalTime>35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Talbot</dc:creator>
  <cp:keywords/>
  <cp:lastModifiedBy>Molly McDermott</cp:lastModifiedBy>
  <cp:revision>4</cp:revision>
  <cp:lastPrinted>2023-02-04T00:12:00Z</cp:lastPrinted>
  <dcterms:created xsi:type="dcterms:W3CDTF">2026-10-01T11:34:00Z</dcterms:created>
  <dcterms:modified xsi:type="dcterms:W3CDTF">2026-10-01T11:35:00Z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0x0101000E9C8E0B048B274BB1E53CF0F8105F5C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