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Pr="00B54FA3" w:rsidRDefault="0094581F" w:rsidP="006F464E">
      <w:pPr>
        <w:pStyle w:val="Title"/>
        <w:spacing w:line="240" w:lineRule="auto"/>
        <w:rPr>
          <w:b/>
          <w:color w:val="auto"/>
          <w:sz w:val="20"/>
          <w:szCs w:val="20"/>
        </w:rPr>
      </w:pPr>
      <w:r w:rsidRPr="00B54FA3">
        <w:rPr>
          <w:b/>
          <w:noProof/>
          <w:color w:val="auto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8EF9DDB" wp14:editId="20CEC763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1#y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 w:rsidRPr="00B54FA3">
        <w:rPr>
          <w:b/>
          <w:color w:val="auto"/>
          <w:sz w:val="20"/>
          <w:szCs w:val="20"/>
        </w:rPr>
        <w:t>JOB DESCRIPTION</w:t>
      </w:r>
    </w:p>
    <w:p w14:paraId="768427FE" w14:textId="77777777" w:rsidR="00782C48" w:rsidRPr="00B54FA3" w:rsidRDefault="00782C48" w:rsidP="006F464E">
      <w:pPr>
        <w:pStyle w:val="Title"/>
        <w:spacing w:line="240" w:lineRule="auto"/>
        <w:rPr>
          <w:b/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B54FA3" w14:paraId="58ABE814" w14:textId="77777777" w:rsidTr="4D768BB9">
        <w:tc>
          <w:tcPr>
            <w:tcW w:w="3114" w:type="dxa"/>
          </w:tcPr>
          <w:p w14:paraId="500820A9" w14:textId="77777777" w:rsidR="00517320" w:rsidRPr="00B54FA3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B54FA3">
              <w:rPr>
                <w:rFonts w:asciiTheme="majorHAnsi" w:hAnsiTheme="majorHAnsi" w:cs="Calibri"/>
                <w:sz w:val="20"/>
                <w:szCs w:val="20"/>
              </w:rPr>
              <w:t>JOB TITLE</w:t>
            </w:r>
          </w:p>
        </w:tc>
        <w:tc>
          <w:tcPr>
            <w:tcW w:w="7676" w:type="dxa"/>
          </w:tcPr>
          <w:p w14:paraId="62D9CD75" w14:textId="2A40C41D" w:rsidR="0093454D" w:rsidRPr="00B54FA3" w:rsidRDefault="00251884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B54FA3">
              <w:rPr>
                <w:rFonts w:asciiTheme="majorHAnsi" w:hAnsiTheme="majorHAnsi" w:cs="Calibri"/>
                <w:sz w:val="20"/>
                <w:szCs w:val="20"/>
              </w:rPr>
              <w:t>Grounds Maintenance Technician</w:t>
            </w:r>
          </w:p>
        </w:tc>
      </w:tr>
      <w:tr w:rsidR="00AC7548" w:rsidRPr="00B54FA3" w14:paraId="6F1A86C9" w14:textId="77777777" w:rsidTr="4D768BB9">
        <w:tc>
          <w:tcPr>
            <w:tcW w:w="3114" w:type="dxa"/>
          </w:tcPr>
          <w:p w14:paraId="55F33AA7" w14:textId="77777777" w:rsidR="00517320" w:rsidRPr="00B54FA3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B54FA3">
              <w:rPr>
                <w:rFonts w:asciiTheme="majorHAnsi" w:hAnsiTheme="majorHAnsi" w:cs="Calibri"/>
                <w:sz w:val="20"/>
                <w:szCs w:val="20"/>
              </w:rPr>
              <w:t>DATE</w:t>
            </w:r>
          </w:p>
        </w:tc>
        <w:tc>
          <w:tcPr>
            <w:tcW w:w="7676" w:type="dxa"/>
          </w:tcPr>
          <w:p w14:paraId="6F1E0E61" w14:textId="60A20AF2" w:rsidR="00517320" w:rsidRPr="00B54FA3" w:rsidRDefault="00517320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AC7548" w:rsidRPr="00B54FA3" w14:paraId="23E241C0" w14:textId="77777777" w:rsidTr="00E70176">
        <w:trPr>
          <w:trHeight w:val="737"/>
        </w:trPr>
        <w:tc>
          <w:tcPr>
            <w:tcW w:w="3114" w:type="dxa"/>
          </w:tcPr>
          <w:p w14:paraId="67B1CE6B" w14:textId="35D16B30" w:rsidR="00517320" w:rsidRPr="00B54FA3" w:rsidRDefault="00517320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B54FA3">
              <w:rPr>
                <w:rFonts w:asciiTheme="majorHAnsi" w:hAnsiTheme="majorHAnsi" w:cs="Calibri"/>
                <w:sz w:val="20"/>
                <w:szCs w:val="20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2B937EE3" w:rsidR="00517320" w:rsidRPr="00B54FA3" w:rsidRDefault="006644AF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B54FA3">
              <w:rPr>
                <w:rFonts w:asciiTheme="majorHAnsi" w:hAnsiTheme="majorHAnsi" w:cs="Calibri"/>
                <w:sz w:val="20"/>
                <w:szCs w:val="20"/>
              </w:rPr>
              <w:t>BAE</w:t>
            </w:r>
          </w:p>
        </w:tc>
      </w:tr>
      <w:tr w:rsidR="00AC7548" w:rsidRPr="00B54FA3" w14:paraId="726FD4A5" w14:textId="77777777" w:rsidTr="4D768BB9">
        <w:tc>
          <w:tcPr>
            <w:tcW w:w="3114" w:type="dxa"/>
          </w:tcPr>
          <w:p w14:paraId="3A0132D9" w14:textId="77777777" w:rsidR="00517320" w:rsidRPr="00B54FA3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B54FA3">
              <w:rPr>
                <w:rFonts w:asciiTheme="majorHAnsi" w:hAnsiTheme="majorHAnsi" w:cs="Calibri"/>
                <w:sz w:val="20"/>
                <w:szCs w:val="20"/>
              </w:rPr>
              <w:t>SITE / OFFICE</w:t>
            </w:r>
          </w:p>
        </w:tc>
        <w:tc>
          <w:tcPr>
            <w:tcW w:w="7676" w:type="dxa"/>
          </w:tcPr>
          <w:p w14:paraId="5B088F57" w14:textId="2EC1716E" w:rsidR="00517320" w:rsidRPr="00B54FA3" w:rsidRDefault="00517320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AC7548" w:rsidRPr="00B54FA3" w14:paraId="3AB9B6B4" w14:textId="77777777" w:rsidTr="4D768BB9">
        <w:tc>
          <w:tcPr>
            <w:tcW w:w="3114" w:type="dxa"/>
          </w:tcPr>
          <w:p w14:paraId="473DA831" w14:textId="77777777" w:rsidR="00517320" w:rsidRPr="00B54FA3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B54FA3">
              <w:rPr>
                <w:rFonts w:asciiTheme="majorHAnsi" w:hAnsiTheme="majorHAnsi" w:cs="Calibri"/>
                <w:sz w:val="20"/>
                <w:szCs w:val="20"/>
              </w:rPr>
              <w:t>REPORTS TO</w:t>
            </w:r>
          </w:p>
        </w:tc>
        <w:tc>
          <w:tcPr>
            <w:tcW w:w="7676" w:type="dxa"/>
          </w:tcPr>
          <w:p w14:paraId="236A2928" w14:textId="11B05F2F" w:rsidR="00867FF4" w:rsidRPr="00B54FA3" w:rsidRDefault="00867FF4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</w:tbl>
    <w:p w14:paraId="538AA819" w14:textId="77777777" w:rsidR="00AC7548" w:rsidRPr="00B54FA3" w:rsidRDefault="00AC7548" w:rsidP="00AC7548">
      <w:pPr>
        <w:rPr>
          <w:rFonts w:asciiTheme="majorHAnsi" w:hAnsiTheme="majorHAnsi" w:cs="Calibri"/>
          <w:sz w:val="20"/>
          <w:szCs w:val="20"/>
        </w:rPr>
      </w:pPr>
    </w:p>
    <w:p w14:paraId="5AF67CAC" w14:textId="7CBDC18D" w:rsidR="00E0351D" w:rsidRPr="00B54FA3" w:rsidRDefault="00DC3F90" w:rsidP="00F67A73">
      <w:pPr>
        <w:pStyle w:val="Heading1"/>
        <w:tabs>
          <w:tab w:val="left" w:pos="6564"/>
        </w:tabs>
        <w:spacing w:line="240" w:lineRule="auto"/>
        <w:rPr>
          <w:rFonts w:cs="Calibri"/>
          <w:sz w:val="20"/>
          <w:szCs w:val="20"/>
        </w:rPr>
      </w:pPr>
      <w:r w:rsidRPr="00B54FA3">
        <w:rPr>
          <w:rFonts w:cs="Calibri"/>
          <w:sz w:val="20"/>
          <w:szCs w:val="20"/>
        </w:rPr>
        <w:t>ROLE OVERVIEW</w:t>
      </w:r>
      <w:r w:rsidR="001651DC" w:rsidRPr="00B54FA3">
        <w:rPr>
          <w:rFonts w:cs="Calibri"/>
          <w:sz w:val="20"/>
          <w:szCs w:val="20"/>
        </w:rPr>
        <w:t xml:space="preserve"> (SHort sentence – 2 to 3 Max)</w:t>
      </w:r>
      <w:r w:rsidR="00292F49" w:rsidRPr="00B54FA3">
        <w:rPr>
          <w:rFonts w:cs="Calibri"/>
          <w:sz w:val="20"/>
          <w:szCs w:val="20"/>
        </w:rPr>
        <w:tab/>
      </w:r>
    </w:p>
    <w:p w14:paraId="43847366" w14:textId="26B7DB96" w:rsidR="007E4B46" w:rsidRPr="00B54FA3" w:rsidRDefault="00373862" w:rsidP="00375E29">
      <w:pPr>
        <w:rPr>
          <w:rFonts w:asciiTheme="majorHAnsi" w:hAnsiTheme="majorHAnsi" w:cs="Calibri"/>
          <w:sz w:val="20"/>
          <w:szCs w:val="20"/>
        </w:rPr>
      </w:pPr>
      <w:proofErr w:type="gramStart"/>
      <w:r w:rsidRPr="00B54FA3">
        <w:rPr>
          <w:rFonts w:asciiTheme="majorHAnsi" w:hAnsiTheme="majorHAnsi" w:cs="Calibri"/>
          <w:sz w:val="20"/>
          <w:szCs w:val="20"/>
        </w:rPr>
        <w:t>Provide a</w:t>
      </w:r>
      <w:proofErr w:type="gramEnd"/>
      <w:r w:rsidRPr="00B54FA3">
        <w:rPr>
          <w:rFonts w:asciiTheme="majorHAnsi" w:hAnsiTheme="majorHAnsi" w:cs="Calibri"/>
          <w:sz w:val="20"/>
          <w:szCs w:val="20"/>
        </w:rPr>
        <w:t xml:space="preserve"> </w:t>
      </w:r>
      <w:proofErr w:type="spellStart"/>
      <w:r w:rsidRPr="00B54FA3">
        <w:rPr>
          <w:rFonts w:asciiTheme="majorHAnsi" w:hAnsiTheme="majorHAnsi" w:cs="Calibri"/>
          <w:sz w:val="20"/>
          <w:szCs w:val="20"/>
        </w:rPr>
        <w:t>pro active</w:t>
      </w:r>
      <w:proofErr w:type="spellEnd"/>
      <w:r w:rsidRPr="00B54FA3">
        <w:rPr>
          <w:rFonts w:asciiTheme="majorHAnsi" w:hAnsiTheme="majorHAnsi" w:cs="Calibri"/>
          <w:sz w:val="20"/>
          <w:szCs w:val="20"/>
        </w:rPr>
        <w:t xml:space="preserve"> service delivery in the upkeep of the grounds provision. Supporting service streams delivering both planned and reactive tasks where required</w:t>
      </w:r>
    </w:p>
    <w:p w14:paraId="53E8A375" w14:textId="320F6890" w:rsidR="006F464E" w:rsidRPr="00B54FA3" w:rsidRDefault="006F464E" w:rsidP="006F464E">
      <w:pPr>
        <w:pStyle w:val="Heading1"/>
        <w:rPr>
          <w:rFonts w:cs="Calibri"/>
          <w:sz w:val="20"/>
          <w:szCs w:val="20"/>
        </w:rPr>
      </w:pPr>
      <w:r w:rsidRPr="00B54FA3">
        <w:rPr>
          <w:rFonts w:cs="Calibri"/>
          <w:sz w:val="20"/>
          <w:szCs w:val="20"/>
        </w:rPr>
        <w:t>KEY TASKS</w:t>
      </w:r>
      <w:r w:rsidR="009640F7" w:rsidRPr="00B54FA3">
        <w:rPr>
          <w:rFonts w:cs="Calibri"/>
          <w:sz w:val="20"/>
          <w:szCs w:val="20"/>
        </w:rPr>
        <w:t xml:space="preserve"> </w:t>
      </w:r>
      <w:r w:rsidR="006E4564" w:rsidRPr="00B54FA3">
        <w:rPr>
          <w:rFonts w:cs="Calibri"/>
          <w:sz w:val="20"/>
          <w:szCs w:val="20"/>
        </w:rPr>
        <w:t>&amp; RESPONSIBILITIES</w:t>
      </w:r>
      <w:r w:rsidR="001651DC" w:rsidRPr="00B54FA3">
        <w:rPr>
          <w:rFonts w:cs="Calibri"/>
          <w:sz w:val="20"/>
          <w:szCs w:val="20"/>
        </w:rPr>
        <w:t xml:space="preserve"> (bullet points </w:t>
      </w:r>
      <w:r w:rsidR="004D62BE" w:rsidRPr="00B54FA3">
        <w:rPr>
          <w:rFonts w:cs="Calibri"/>
          <w:sz w:val="20"/>
          <w:szCs w:val="20"/>
        </w:rPr>
        <w:t>– no more than 10)</w:t>
      </w:r>
    </w:p>
    <w:p w14:paraId="61F5F385" w14:textId="0F452B50" w:rsidR="00352829" w:rsidRPr="00B54FA3" w:rsidRDefault="007D0410" w:rsidP="00275E65">
      <w:pPr>
        <w:pStyle w:val="Heading1"/>
        <w:rPr>
          <w:rFonts w:cs="Calibri"/>
          <w:sz w:val="20"/>
          <w:szCs w:val="20"/>
        </w:rPr>
      </w:pPr>
      <w:r w:rsidRPr="00B54FA3">
        <w:rPr>
          <w:rFonts w:cs="Calibri"/>
          <w:sz w:val="20"/>
          <w:szCs w:val="20"/>
        </w:rPr>
        <w:t xml:space="preserve">QUALIFICATIONS, SKILLS &amp; </w:t>
      </w:r>
      <w:r w:rsidR="00800961" w:rsidRPr="00B54FA3">
        <w:rPr>
          <w:rFonts w:cs="Calibri"/>
          <w:sz w:val="20"/>
          <w:szCs w:val="20"/>
        </w:rPr>
        <w:t>EXPERIENCE</w:t>
      </w:r>
      <w:bookmarkStart w:id="0" w:name="_Hlk481584104"/>
      <w:r w:rsidR="004D62BE" w:rsidRPr="00B54FA3">
        <w:rPr>
          <w:rFonts w:cs="Calibri"/>
          <w:sz w:val="20"/>
          <w:szCs w:val="20"/>
        </w:rPr>
        <w:t xml:space="preserve"> (outkine key auqlifications and desriable experience)</w:t>
      </w:r>
    </w:p>
    <w:p w14:paraId="67F09780" w14:textId="77777777" w:rsidR="00ED1C84" w:rsidRPr="00B54FA3" w:rsidRDefault="00ED1C84" w:rsidP="00192D58">
      <w:p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</w:p>
    <w:p w14:paraId="7A837890" w14:textId="380B0549" w:rsidR="00373862" w:rsidRPr="00B54FA3" w:rsidRDefault="00373862" w:rsidP="00373862">
      <w:p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Routine planned preventative maintenance tasks as directed by site manager / supervisor covering all site grounds </w:t>
      </w:r>
      <w:r w:rsidRPr="00B54FA3">
        <w:rPr>
          <w:rFonts w:asciiTheme="majorHAnsi" w:hAnsiTheme="majorHAnsi" w:cs="Calibri"/>
          <w:sz w:val="20"/>
          <w:szCs w:val="20"/>
        </w:rPr>
        <w:t>maintenance</w:t>
      </w:r>
      <w:r w:rsidRPr="00B54FA3">
        <w:rPr>
          <w:rFonts w:asciiTheme="majorHAnsi" w:hAnsiTheme="majorHAnsi" w:cs="Calibri"/>
          <w:sz w:val="20"/>
          <w:szCs w:val="20"/>
        </w:rPr>
        <w:t xml:space="preserve"> this includes but not limited: </w:t>
      </w:r>
    </w:p>
    <w:p w14:paraId="4B91E29F" w14:textId="77777777" w:rsidR="004D2102" w:rsidRPr="00B54FA3" w:rsidRDefault="004D2102" w:rsidP="00373862">
      <w:p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</w:p>
    <w:p w14:paraId="1522787E" w14:textId="77777777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Seasonal grass cutting where required </w:t>
      </w:r>
    </w:p>
    <w:p w14:paraId="7D909C6B" w14:textId="2925405A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Seasonal site gritting for snow and ice </w:t>
      </w:r>
    </w:p>
    <w:p w14:paraId="7F63C5C5" w14:textId="30F24723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Weed killing and removal of weeds as required</w:t>
      </w:r>
    </w:p>
    <w:p w14:paraId="276227E1" w14:textId="2A2CEE17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Ground waterways, drainage and ditch clearances </w:t>
      </w:r>
    </w:p>
    <w:p w14:paraId="5AF48A8C" w14:textId="13ED60AA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Pruning of trees, hedges and shrubs as required </w:t>
      </w:r>
    </w:p>
    <w:p w14:paraId="1FEE0FD4" w14:textId="7671486A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Maintenance of all planted areas within site </w:t>
      </w:r>
    </w:p>
    <w:p w14:paraId="682D6748" w14:textId="17501B45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Support seasonal planting where required </w:t>
      </w:r>
    </w:p>
    <w:p w14:paraId="44DC609A" w14:textId="217C43D3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Upkeep and maintenance of equipment - Assistance to other teams, as requested, when grounds maintenance is up to date within the skill level and capability of post holder </w:t>
      </w:r>
    </w:p>
    <w:p w14:paraId="17D4D54B" w14:textId="46462C15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Load and unload deliveries </w:t>
      </w:r>
    </w:p>
    <w:p w14:paraId="2E4DC0B6" w14:textId="6FCB846E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Moving of furniture and equipment, ensuring compliance with manual handling, risk assessments and methods statements </w:t>
      </w:r>
    </w:p>
    <w:p w14:paraId="584D4E8E" w14:textId="25607CC3" w:rsidR="00373862" w:rsidRPr="00B54FA3" w:rsidRDefault="004D210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Moving</w:t>
      </w:r>
      <w:r w:rsidR="00373862" w:rsidRPr="00B54FA3">
        <w:rPr>
          <w:rFonts w:asciiTheme="majorHAnsi" w:hAnsiTheme="majorHAnsi" w:cs="Calibri"/>
          <w:sz w:val="20"/>
          <w:szCs w:val="20"/>
        </w:rPr>
        <w:t xml:space="preserve"> stores and equipment, ensuring compliance with manual handling, risk assessments and methods statements, client specific access permits and equipment move and store procedures</w:t>
      </w:r>
      <w:r w:rsidR="00373862" w:rsidRPr="00B54FA3">
        <w:rPr>
          <w:rFonts w:asciiTheme="majorHAnsi" w:hAnsiTheme="majorHAnsi"/>
          <w:sz w:val="20"/>
          <w:szCs w:val="20"/>
        </w:rPr>
        <w:t xml:space="preserve"> </w:t>
      </w:r>
    </w:p>
    <w:p w14:paraId="2357C3C0" w14:textId="08A132EF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Completion of maintenance task sheets relating to all work carried out </w:t>
      </w:r>
    </w:p>
    <w:p w14:paraId="24C93ED6" w14:textId="483ACE11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Pressure washing of specified areas on an ad hoc basis </w:t>
      </w:r>
    </w:p>
    <w:p w14:paraId="6F6FDD18" w14:textId="5512D472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Window cleaning of specified buildings on an agreed schedule </w:t>
      </w:r>
    </w:p>
    <w:p w14:paraId="0F623176" w14:textId="3675ED3C" w:rsidR="00373862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Assistance with hazardous cleans up where required</w:t>
      </w:r>
    </w:p>
    <w:p w14:paraId="4D9F4DC8" w14:textId="354456FA" w:rsidR="008075AA" w:rsidRPr="00B54FA3" w:rsidRDefault="00373862" w:rsidP="00B54FA3">
      <w:pPr>
        <w:pStyle w:val="ListParagraph"/>
        <w:numPr>
          <w:ilvl w:val="0"/>
          <w:numId w:val="26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Support with gutter and roof inspection </w:t>
      </w:r>
      <w:r w:rsidR="008075AA" w:rsidRPr="00B54FA3">
        <w:rPr>
          <w:rFonts w:asciiTheme="majorHAnsi" w:hAnsiTheme="majorHAnsi" w:cs="Calibri"/>
          <w:sz w:val="20"/>
          <w:szCs w:val="20"/>
        </w:rPr>
        <w:t>program</w:t>
      </w:r>
    </w:p>
    <w:p w14:paraId="1CC6E157" w14:textId="77777777" w:rsidR="00ED1C84" w:rsidRPr="00B54FA3" w:rsidRDefault="00ED1C84" w:rsidP="00192D58">
      <w:p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</w:p>
    <w:p w14:paraId="53E8A380" w14:textId="7863D0C3" w:rsidR="006F464E" w:rsidRPr="00B54FA3" w:rsidRDefault="00BB23B0" w:rsidP="006F464E">
      <w:pPr>
        <w:pStyle w:val="Heading1"/>
        <w:rPr>
          <w:rFonts w:cs="Calibri"/>
          <w:sz w:val="20"/>
          <w:szCs w:val="20"/>
        </w:rPr>
      </w:pPr>
      <w:r w:rsidRPr="00B54FA3">
        <w:rPr>
          <w:rFonts w:cs="Calibri"/>
          <w:sz w:val="20"/>
          <w:szCs w:val="20"/>
        </w:rPr>
        <w:t>About you</w:t>
      </w:r>
    </w:p>
    <w:p w14:paraId="4A65584C" w14:textId="77777777" w:rsidR="00964AAE" w:rsidRPr="00B54FA3" w:rsidRDefault="00964AAE" w:rsidP="00964AAE">
      <w:pPr>
        <w:pStyle w:val="Default"/>
        <w:rPr>
          <w:rFonts w:asciiTheme="majorHAnsi" w:hAnsiTheme="majorHAnsi"/>
          <w:sz w:val="20"/>
          <w:szCs w:val="20"/>
        </w:rPr>
      </w:pPr>
    </w:p>
    <w:p w14:paraId="7A299E47" w14:textId="039B5CB4" w:rsidR="00C11135" w:rsidRPr="00B54FA3" w:rsidRDefault="008075AA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Working at Height </w:t>
      </w:r>
    </w:p>
    <w:p w14:paraId="17296F12" w14:textId="28C41E16" w:rsidR="00C11135" w:rsidRPr="00B54FA3" w:rsidRDefault="008075AA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Good communication </w:t>
      </w:r>
      <w:proofErr w:type="gramStart"/>
      <w:r w:rsidRPr="00B54FA3">
        <w:rPr>
          <w:rFonts w:asciiTheme="majorHAnsi" w:hAnsiTheme="majorHAnsi"/>
          <w:sz w:val="20"/>
          <w:szCs w:val="20"/>
          <w:lang w:val="en-US"/>
        </w:rPr>
        <w:t>skills</w:t>
      </w:r>
      <w:proofErr w:type="gramEnd"/>
      <w:r w:rsidRPr="00B54FA3">
        <w:rPr>
          <w:rFonts w:asciiTheme="majorHAnsi" w:hAnsiTheme="majorHAnsi"/>
          <w:sz w:val="20"/>
          <w:szCs w:val="20"/>
          <w:lang w:val="en-US"/>
        </w:rPr>
        <w:t xml:space="preserve"> both verbal and written formats </w:t>
      </w:r>
    </w:p>
    <w:p w14:paraId="796E16A1" w14:textId="10EA4DCE" w:rsidR="00C11135" w:rsidRPr="00B54FA3" w:rsidRDefault="008075AA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Manual work </w:t>
      </w:r>
    </w:p>
    <w:p w14:paraId="5A7F4C5C" w14:textId="765F3E8E" w:rsidR="00C11135" w:rsidRPr="00B54FA3" w:rsidRDefault="008075AA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External and Internal Work </w:t>
      </w:r>
    </w:p>
    <w:p w14:paraId="72F48705" w14:textId="77777777" w:rsidR="00C11135" w:rsidRPr="00B54FA3" w:rsidRDefault="008075AA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>Willingness to complete additional training</w:t>
      </w:r>
      <w:r w:rsidR="00C11135" w:rsidRPr="00B54FA3">
        <w:rPr>
          <w:rFonts w:asciiTheme="majorHAnsi" w:eastAsiaTheme="minorEastAsia" w:hAnsiTheme="majorHAnsi" w:cstheme="minorBidi"/>
          <w:color w:val="auto"/>
          <w:sz w:val="20"/>
          <w:szCs w:val="20"/>
          <w:lang w:val="en-US" w:eastAsia="ja-JP"/>
          <w14:ligatures w14:val="none"/>
        </w:rPr>
        <w:t xml:space="preserve"> </w:t>
      </w:r>
    </w:p>
    <w:p w14:paraId="7D2C8570" w14:textId="78D42E7C" w:rsidR="00C11135" w:rsidRPr="00B54FA3" w:rsidRDefault="00C11135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eastAsiaTheme="minorEastAsia" w:hAnsiTheme="majorHAnsi" w:cstheme="minorBidi"/>
          <w:color w:val="auto"/>
          <w:sz w:val="20"/>
          <w:szCs w:val="20"/>
          <w:lang w:val="en-US" w:eastAsia="ja-JP"/>
          <w14:ligatures w14:val="none"/>
        </w:rPr>
        <w:lastRenderedPageBreak/>
        <w:t>F</w:t>
      </w:r>
      <w:r w:rsidRPr="00B54FA3">
        <w:rPr>
          <w:rFonts w:asciiTheme="majorHAnsi" w:hAnsiTheme="majorHAnsi"/>
          <w:sz w:val="20"/>
          <w:szCs w:val="20"/>
          <w:lang w:val="en-US"/>
        </w:rPr>
        <w:t xml:space="preserve">ull driving </w:t>
      </w:r>
      <w:r w:rsidRPr="00B54FA3">
        <w:rPr>
          <w:rFonts w:asciiTheme="majorHAnsi" w:hAnsiTheme="majorHAnsi"/>
          <w:sz w:val="20"/>
          <w:szCs w:val="20"/>
          <w:lang w:val="en-US"/>
        </w:rPr>
        <w:t>licence</w:t>
      </w:r>
    </w:p>
    <w:p w14:paraId="2E0CE5F5" w14:textId="3FD8FC7B" w:rsidR="00C11135" w:rsidRPr="00B54FA3" w:rsidRDefault="00C11135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Good communication </w:t>
      </w:r>
      <w:proofErr w:type="gramStart"/>
      <w:r w:rsidRPr="00B54FA3">
        <w:rPr>
          <w:rFonts w:asciiTheme="majorHAnsi" w:hAnsiTheme="majorHAnsi"/>
          <w:sz w:val="20"/>
          <w:szCs w:val="20"/>
          <w:lang w:val="en-US"/>
        </w:rPr>
        <w:t>skills</w:t>
      </w:r>
      <w:proofErr w:type="gramEnd"/>
      <w:r w:rsidRPr="00B54FA3">
        <w:rPr>
          <w:rFonts w:asciiTheme="majorHAnsi" w:hAnsiTheme="majorHAnsi"/>
          <w:sz w:val="20"/>
          <w:szCs w:val="20"/>
          <w:lang w:val="en-US"/>
        </w:rPr>
        <w:t xml:space="preserve"> both verbal and written formats </w:t>
      </w:r>
    </w:p>
    <w:p w14:paraId="7D7304CC" w14:textId="033A93C7" w:rsidR="00C11135" w:rsidRPr="00B54FA3" w:rsidRDefault="00C11135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Previous grounds maintenance experience / qualifications (desirable) </w:t>
      </w:r>
    </w:p>
    <w:p w14:paraId="2F315F33" w14:textId="58E217A9" w:rsidR="00C11135" w:rsidRPr="00B54FA3" w:rsidRDefault="00C11135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Smart, presentable appearance </w:t>
      </w:r>
    </w:p>
    <w:p w14:paraId="06C28782" w14:textId="545D0F10" w:rsidR="00C11135" w:rsidRPr="00B54FA3" w:rsidRDefault="00C11135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Approachable and personable </w:t>
      </w:r>
    </w:p>
    <w:p w14:paraId="03A0F7E7" w14:textId="68685CF1" w:rsidR="00964AAE" w:rsidRPr="00B54FA3" w:rsidRDefault="00C11135" w:rsidP="00B54FA3">
      <w:pPr>
        <w:pStyle w:val="Default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B54FA3">
        <w:rPr>
          <w:rFonts w:asciiTheme="majorHAnsi" w:hAnsiTheme="majorHAnsi"/>
          <w:sz w:val="20"/>
          <w:szCs w:val="20"/>
          <w:lang w:val="en-US"/>
        </w:rPr>
        <w:t xml:space="preserve">Experience in </w:t>
      </w:r>
      <w:proofErr w:type="gramStart"/>
      <w:r w:rsidRPr="00B54FA3">
        <w:rPr>
          <w:rFonts w:asciiTheme="majorHAnsi" w:hAnsiTheme="majorHAnsi"/>
          <w:sz w:val="20"/>
          <w:szCs w:val="20"/>
          <w:lang w:val="en-US"/>
        </w:rPr>
        <w:t>front facing</w:t>
      </w:r>
      <w:proofErr w:type="gramEnd"/>
      <w:r w:rsidRPr="00B54FA3">
        <w:rPr>
          <w:rFonts w:asciiTheme="majorHAnsi" w:hAnsiTheme="majorHAnsi"/>
          <w:sz w:val="20"/>
          <w:szCs w:val="20"/>
          <w:lang w:val="en-US"/>
        </w:rPr>
        <w:t xml:space="preserve"> customer service industry</w:t>
      </w:r>
    </w:p>
    <w:p w14:paraId="5EC0030F" w14:textId="77777777" w:rsidR="00B54FA3" w:rsidRPr="00B54FA3" w:rsidRDefault="00B54FA3" w:rsidP="00B54FA3">
      <w:pPr>
        <w:pStyle w:val="Default"/>
        <w:rPr>
          <w:rFonts w:asciiTheme="majorHAnsi" w:hAnsiTheme="majorHAnsi"/>
          <w:sz w:val="20"/>
          <w:szCs w:val="20"/>
        </w:rPr>
      </w:pPr>
    </w:p>
    <w:bookmarkEnd w:id="0"/>
    <w:p w14:paraId="53E8A385" w14:textId="55C32D33" w:rsidR="009640F7" w:rsidRPr="00B54FA3" w:rsidRDefault="001E36AC" w:rsidP="004B50D8">
      <w:pPr>
        <w:pStyle w:val="Heading1"/>
        <w:rPr>
          <w:rFonts w:cs="Calibri"/>
          <w:sz w:val="20"/>
          <w:szCs w:val="20"/>
        </w:rPr>
      </w:pPr>
      <w:r w:rsidRPr="00B54FA3">
        <w:rPr>
          <w:rFonts w:cs="Calibri"/>
          <w:sz w:val="20"/>
          <w:szCs w:val="20"/>
        </w:rPr>
        <w:t>working arrangements</w:t>
      </w:r>
      <w:r w:rsidR="001F43DA" w:rsidRPr="00B54FA3">
        <w:rPr>
          <w:rFonts w:cs="Calibri"/>
          <w:sz w:val="20"/>
          <w:szCs w:val="20"/>
        </w:rPr>
        <w:t xml:space="preserve"> (outline </w:t>
      </w:r>
      <w:r w:rsidR="00975881" w:rsidRPr="00B54FA3">
        <w:rPr>
          <w:rFonts w:cs="Calibri"/>
          <w:sz w:val="20"/>
          <w:szCs w:val="20"/>
        </w:rPr>
        <w:t>shift pattern)</w:t>
      </w:r>
    </w:p>
    <w:p w14:paraId="5BDF2954" w14:textId="1C87D269" w:rsidR="00517320" w:rsidRPr="00B54FA3" w:rsidRDefault="004A0240" w:rsidP="00517320">
      <w:pPr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n/a</w:t>
      </w:r>
    </w:p>
    <w:p w14:paraId="09E2F5A5" w14:textId="2FF38285" w:rsidR="00CC2DEF" w:rsidRPr="00B54FA3" w:rsidRDefault="00CC2DEF" w:rsidP="00CC2DEF">
      <w:pPr>
        <w:pStyle w:val="Heading1"/>
        <w:rPr>
          <w:rFonts w:cs="Calibri"/>
          <w:sz w:val="20"/>
          <w:szCs w:val="20"/>
        </w:rPr>
      </w:pPr>
      <w:r w:rsidRPr="00B54FA3">
        <w:rPr>
          <w:rFonts w:cs="Calibri"/>
          <w:sz w:val="20"/>
          <w:szCs w:val="20"/>
        </w:rPr>
        <w:t>Acceptance of role</w:t>
      </w:r>
    </w:p>
    <w:p w14:paraId="5297222E" w14:textId="12BC4729" w:rsidR="00846830" w:rsidRPr="00B54FA3" w:rsidRDefault="00CC2DEF" w:rsidP="00846830">
      <w:pPr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Revisions:</w:t>
      </w:r>
    </w:p>
    <w:p w14:paraId="5C02A8B0" w14:textId="296D8089" w:rsidR="00CC2DEF" w:rsidRPr="00B54FA3" w:rsidRDefault="00CC2DEF" w:rsidP="00846830">
      <w:pPr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The Company reserves the right to alter these </w:t>
      </w:r>
      <w:r w:rsidR="00BB23B0" w:rsidRPr="00B54FA3">
        <w:rPr>
          <w:rFonts w:asciiTheme="majorHAnsi" w:hAnsiTheme="majorHAnsi" w:cs="Calibri"/>
          <w:sz w:val="20"/>
          <w:szCs w:val="20"/>
        </w:rPr>
        <w:t>responsibilities,</w:t>
      </w:r>
      <w:r w:rsidRPr="00B54FA3">
        <w:rPr>
          <w:rFonts w:asciiTheme="majorHAnsi" w:hAnsiTheme="majorHAnsi" w:cs="Calibri"/>
          <w:sz w:val="20"/>
          <w:szCs w:val="20"/>
        </w:rPr>
        <w:t xml:space="preserve"> and you will be advised of any changes through</w:t>
      </w:r>
      <w:r w:rsidR="00CD659F" w:rsidRPr="00B54FA3">
        <w:rPr>
          <w:rFonts w:asciiTheme="majorHAnsi" w:hAnsiTheme="majorHAnsi" w:cs="Calibri"/>
          <w:sz w:val="20"/>
          <w:szCs w:val="20"/>
        </w:rPr>
        <w:t xml:space="preserve"> the normal method of communication.</w:t>
      </w:r>
    </w:p>
    <w:p w14:paraId="6764A7E3" w14:textId="3BABB7D6" w:rsidR="00CD659F" w:rsidRPr="00B54FA3" w:rsidRDefault="00CD659F" w:rsidP="00846830">
      <w:pPr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AGREEMENT:</w:t>
      </w:r>
    </w:p>
    <w:p w14:paraId="45B86F93" w14:textId="0510C095" w:rsidR="00CD659F" w:rsidRPr="00B54FA3" w:rsidRDefault="00CD659F" w:rsidP="00846830">
      <w:pPr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 xml:space="preserve">I confirm that I have read and agree with the responsibilities specified </w:t>
      </w:r>
      <w:r w:rsidR="00697626" w:rsidRPr="00B54FA3">
        <w:rPr>
          <w:rFonts w:asciiTheme="majorHAnsi" w:hAnsiTheme="majorHAnsi" w:cs="Calibri"/>
          <w:sz w:val="20"/>
          <w:szCs w:val="20"/>
        </w:rPr>
        <w:t>within the Key Tasks and Responsibilities Section</w:t>
      </w:r>
      <w:r w:rsidR="00292B9D" w:rsidRPr="00B54FA3">
        <w:rPr>
          <w:rFonts w:asciiTheme="majorHAnsi" w:hAnsiTheme="majorHAnsi" w:cs="Calibri"/>
          <w:sz w:val="20"/>
          <w:szCs w:val="20"/>
        </w:rPr>
        <w:t xml:space="preserve"> of this job description</w:t>
      </w:r>
    </w:p>
    <w:p w14:paraId="6EB8C069" w14:textId="40BA6365" w:rsidR="00292B9D" w:rsidRPr="00B54FA3" w:rsidRDefault="00292B9D" w:rsidP="00846830">
      <w:pPr>
        <w:rPr>
          <w:rFonts w:asciiTheme="majorHAnsi" w:hAnsiTheme="majorHAnsi" w:cs="Calibri"/>
          <w:sz w:val="20"/>
          <w:szCs w:val="20"/>
        </w:rPr>
      </w:pPr>
    </w:p>
    <w:p w14:paraId="4983FF38" w14:textId="25D865AB" w:rsidR="00292B9D" w:rsidRPr="00B54FA3" w:rsidRDefault="00292B9D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Name</w:t>
      </w:r>
      <w:r w:rsidR="00EE59BA" w:rsidRPr="00B54FA3">
        <w:rPr>
          <w:rFonts w:asciiTheme="majorHAnsi" w:hAnsiTheme="majorHAnsi" w:cs="Calibri"/>
          <w:sz w:val="20"/>
          <w:szCs w:val="20"/>
        </w:rPr>
        <w:t>:</w:t>
      </w:r>
    </w:p>
    <w:p w14:paraId="75E4487D" w14:textId="33F9F0FA" w:rsidR="00292B9D" w:rsidRPr="00B54FA3" w:rsidRDefault="00292B9D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(Job Holder)</w:t>
      </w:r>
    </w:p>
    <w:p w14:paraId="2A232C73" w14:textId="79C12111" w:rsidR="00846830" w:rsidRPr="00B54FA3" w:rsidRDefault="00292B9D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Signature</w:t>
      </w:r>
      <w:r w:rsidR="00EE59BA" w:rsidRPr="00B54FA3">
        <w:rPr>
          <w:rFonts w:asciiTheme="majorHAnsi" w:hAnsiTheme="majorHAnsi" w:cs="Calibri"/>
          <w:sz w:val="20"/>
          <w:szCs w:val="20"/>
        </w:rPr>
        <w:t>:</w:t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</w:r>
      <w:r w:rsidR="00EE59BA" w:rsidRPr="00B54FA3">
        <w:rPr>
          <w:rFonts w:asciiTheme="majorHAnsi" w:hAnsiTheme="majorHAnsi" w:cs="Calibri"/>
          <w:sz w:val="20"/>
          <w:szCs w:val="20"/>
        </w:rPr>
        <w:tab/>
        <w:t>Date:</w:t>
      </w:r>
    </w:p>
    <w:p w14:paraId="0021D1C3" w14:textId="77777777" w:rsidR="00EE59BA" w:rsidRPr="00B54FA3" w:rsidRDefault="00EE59BA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</w:p>
    <w:p w14:paraId="72536095" w14:textId="77777777" w:rsidR="00B333B5" w:rsidRPr="00B54FA3" w:rsidRDefault="00B333B5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</w:p>
    <w:p w14:paraId="1CD3AD89" w14:textId="77777777" w:rsidR="002D5DDB" w:rsidRPr="00B54FA3" w:rsidRDefault="002D5DDB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</w:p>
    <w:p w14:paraId="22ECCC59" w14:textId="6F334464" w:rsidR="00EE59BA" w:rsidRPr="00B54FA3" w:rsidRDefault="00EE59BA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Name:</w:t>
      </w:r>
    </w:p>
    <w:p w14:paraId="716835CD" w14:textId="00F1378B" w:rsidR="00EE59BA" w:rsidRPr="00B54FA3" w:rsidRDefault="00EE59BA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(Line Manager)</w:t>
      </w:r>
    </w:p>
    <w:p w14:paraId="49221BEC" w14:textId="3F389096" w:rsidR="00846830" w:rsidRPr="00B54FA3" w:rsidRDefault="00EE59BA" w:rsidP="00B333B5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B54FA3">
        <w:rPr>
          <w:rFonts w:asciiTheme="majorHAnsi" w:hAnsiTheme="majorHAnsi" w:cs="Calibri"/>
          <w:sz w:val="20"/>
          <w:szCs w:val="20"/>
        </w:rPr>
        <w:t>Signature:</w:t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</w:r>
      <w:r w:rsidRPr="00B54FA3">
        <w:rPr>
          <w:rFonts w:asciiTheme="majorHAnsi" w:hAnsiTheme="majorHAnsi" w:cs="Calibri"/>
          <w:sz w:val="20"/>
          <w:szCs w:val="20"/>
        </w:rPr>
        <w:tab/>
        <w:t>Date:</w:t>
      </w:r>
    </w:p>
    <w:p w14:paraId="2497FE92" w14:textId="77777777" w:rsidR="00846830" w:rsidRPr="00B54FA3" w:rsidRDefault="00846830" w:rsidP="00846830">
      <w:pPr>
        <w:rPr>
          <w:rFonts w:asciiTheme="majorHAnsi" w:hAnsiTheme="majorHAnsi"/>
          <w:sz w:val="20"/>
          <w:szCs w:val="20"/>
        </w:rPr>
      </w:pPr>
    </w:p>
    <w:sectPr w:rsidR="00846830" w:rsidRPr="00B54FA3" w:rsidSect="00F83BCD"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A2771" w14:textId="77777777" w:rsidR="006024F4" w:rsidRDefault="006024F4">
      <w:pPr>
        <w:spacing w:after="0" w:line="240" w:lineRule="auto"/>
      </w:pPr>
      <w:r>
        <w:separator/>
      </w:r>
    </w:p>
  </w:endnote>
  <w:endnote w:type="continuationSeparator" w:id="0">
    <w:p w14:paraId="59933B23" w14:textId="77777777" w:rsidR="006024F4" w:rsidRDefault="006024F4">
      <w:pPr>
        <w:spacing w:after="0" w:line="240" w:lineRule="auto"/>
      </w:pPr>
      <w:r>
        <w:continuationSeparator/>
      </w:r>
    </w:p>
  </w:endnote>
  <w:endnote w:type="continuationNotice" w:id="1">
    <w:p w14:paraId="30F47618" w14:textId="77777777" w:rsidR="006024F4" w:rsidRDefault="006024F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7284" w14:textId="77777777" w:rsidR="006024F4" w:rsidRDefault="006024F4">
      <w:pPr>
        <w:spacing w:after="0" w:line="240" w:lineRule="auto"/>
      </w:pPr>
      <w:r>
        <w:separator/>
      </w:r>
    </w:p>
  </w:footnote>
  <w:footnote w:type="continuationSeparator" w:id="0">
    <w:p w14:paraId="28A15242" w14:textId="77777777" w:rsidR="006024F4" w:rsidRDefault="006024F4">
      <w:pPr>
        <w:spacing w:after="0" w:line="240" w:lineRule="auto"/>
      </w:pPr>
      <w:r>
        <w:continuationSeparator/>
      </w:r>
    </w:p>
  </w:footnote>
  <w:footnote w:type="continuationNotice" w:id="1">
    <w:p w14:paraId="008230AC" w14:textId="77777777" w:rsidR="006024F4" w:rsidRDefault="006024F4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B20D4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707F9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3EE37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5605B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9C5C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7EF89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7A60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805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AA13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20E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826DB4"/>
    <w:multiLevelType w:val="hybridMultilevel"/>
    <w:tmpl w:val="C31C9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E34C1"/>
    <w:multiLevelType w:val="hybridMultilevel"/>
    <w:tmpl w:val="82F8D3DC"/>
    <w:lvl w:ilvl="0" w:tplc="B182502E">
      <w:numFmt w:val="bullet"/>
      <w:lvlText w:val="-"/>
      <w:lvlJc w:val="left"/>
      <w:pPr>
        <w:ind w:left="720" w:hanging="360"/>
      </w:pPr>
      <w:rPr>
        <w:rFonts w:ascii="Corbel" w:eastAsiaTheme="minorEastAsia" w:hAnsi="Corbe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A4384"/>
    <w:multiLevelType w:val="hybridMultilevel"/>
    <w:tmpl w:val="E89060AC"/>
    <w:lvl w:ilvl="0" w:tplc="088C433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74750"/>
    <w:multiLevelType w:val="hybridMultilevel"/>
    <w:tmpl w:val="2932D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11106"/>
    <w:multiLevelType w:val="hybridMultilevel"/>
    <w:tmpl w:val="9FFC1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E175B"/>
    <w:multiLevelType w:val="hybridMultilevel"/>
    <w:tmpl w:val="C6B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94E1B"/>
    <w:multiLevelType w:val="hybridMultilevel"/>
    <w:tmpl w:val="6DDE7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73283"/>
    <w:multiLevelType w:val="hybridMultilevel"/>
    <w:tmpl w:val="59A22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C11A8"/>
    <w:multiLevelType w:val="hybridMultilevel"/>
    <w:tmpl w:val="361AD5C0"/>
    <w:lvl w:ilvl="0" w:tplc="B182502E">
      <w:numFmt w:val="bullet"/>
      <w:lvlText w:val="-"/>
      <w:lvlJc w:val="left"/>
      <w:pPr>
        <w:ind w:left="720" w:hanging="360"/>
      </w:pPr>
      <w:rPr>
        <w:rFonts w:ascii="Corbel" w:eastAsiaTheme="minorEastAsia" w:hAnsi="Corbe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C654A"/>
    <w:multiLevelType w:val="hybridMultilevel"/>
    <w:tmpl w:val="35AEC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5E4395"/>
    <w:multiLevelType w:val="hybridMultilevel"/>
    <w:tmpl w:val="C80AE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328B5"/>
    <w:multiLevelType w:val="hybridMultilevel"/>
    <w:tmpl w:val="AADC4D6E"/>
    <w:lvl w:ilvl="0" w:tplc="582ABCB2">
      <w:numFmt w:val="bullet"/>
      <w:lvlText w:val="•"/>
      <w:lvlJc w:val="left"/>
      <w:pPr>
        <w:ind w:left="720" w:hanging="360"/>
      </w:pPr>
      <w:rPr>
        <w:rFonts w:ascii="Corbel" w:eastAsiaTheme="minorHAnsi" w:hAnsi="Corbe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875A0"/>
    <w:multiLevelType w:val="hybridMultilevel"/>
    <w:tmpl w:val="A6BE6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2491F"/>
    <w:multiLevelType w:val="hybridMultilevel"/>
    <w:tmpl w:val="72824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371B0"/>
    <w:multiLevelType w:val="hybridMultilevel"/>
    <w:tmpl w:val="80BE6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11"/>
  </w:num>
  <w:num w:numId="2" w16cid:durableId="1121533339">
    <w:abstractNumId w:val="26"/>
  </w:num>
  <w:num w:numId="3" w16cid:durableId="596401403">
    <w:abstractNumId w:val="17"/>
  </w:num>
  <w:num w:numId="4" w16cid:durableId="555631480">
    <w:abstractNumId w:val="13"/>
  </w:num>
  <w:num w:numId="5" w16cid:durableId="1035888689">
    <w:abstractNumId w:val="20"/>
  </w:num>
  <w:num w:numId="6" w16cid:durableId="939874751">
    <w:abstractNumId w:val="14"/>
  </w:num>
  <w:num w:numId="7" w16cid:durableId="1600794039">
    <w:abstractNumId w:val="9"/>
  </w:num>
  <w:num w:numId="8" w16cid:durableId="169488593">
    <w:abstractNumId w:val="7"/>
  </w:num>
  <w:num w:numId="9" w16cid:durableId="2093044486">
    <w:abstractNumId w:val="6"/>
  </w:num>
  <w:num w:numId="10" w16cid:durableId="1487935142">
    <w:abstractNumId w:val="5"/>
  </w:num>
  <w:num w:numId="11" w16cid:durableId="1779908494">
    <w:abstractNumId w:val="4"/>
  </w:num>
  <w:num w:numId="12" w16cid:durableId="1345865413">
    <w:abstractNumId w:val="8"/>
  </w:num>
  <w:num w:numId="13" w16cid:durableId="1417364860">
    <w:abstractNumId w:val="3"/>
  </w:num>
  <w:num w:numId="14" w16cid:durableId="1054306650">
    <w:abstractNumId w:val="2"/>
  </w:num>
  <w:num w:numId="15" w16cid:durableId="1371759839">
    <w:abstractNumId w:val="1"/>
  </w:num>
  <w:num w:numId="16" w16cid:durableId="1110247523">
    <w:abstractNumId w:val="0"/>
  </w:num>
  <w:num w:numId="17" w16cid:durableId="1833059941">
    <w:abstractNumId w:val="21"/>
  </w:num>
  <w:num w:numId="18" w16cid:durableId="1059327927">
    <w:abstractNumId w:val="10"/>
  </w:num>
  <w:num w:numId="19" w16cid:durableId="1411153182">
    <w:abstractNumId w:val="22"/>
  </w:num>
  <w:num w:numId="20" w16cid:durableId="1537540290">
    <w:abstractNumId w:val="16"/>
  </w:num>
  <w:num w:numId="21" w16cid:durableId="1544713749">
    <w:abstractNumId w:val="23"/>
  </w:num>
  <w:num w:numId="22" w16cid:durableId="1747260916">
    <w:abstractNumId w:val="25"/>
  </w:num>
  <w:num w:numId="23" w16cid:durableId="836455227">
    <w:abstractNumId w:val="15"/>
  </w:num>
  <w:num w:numId="24" w16cid:durableId="894707756">
    <w:abstractNumId w:val="12"/>
  </w:num>
  <w:num w:numId="25" w16cid:durableId="571084088">
    <w:abstractNumId w:val="19"/>
  </w:num>
  <w:num w:numId="26" w16cid:durableId="290785854">
    <w:abstractNumId w:val="18"/>
  </w:num>
  <w:num w:numId="27" w16cid:durableId="1929264960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13A6C"/>
    <w:rsid w:val="000255EC"/>
    <w:rsid w:val="00032AA8"/>
    <w:rsid w:val="00035C71"/>
    <w:rsid w:val="0003781B"/>
    <w:rsid w:val="00041408"/>
    <w:rsid w:val="00043A4C"/>
    <w:rsid w:val="00046C4B"/>
    <w:rsid w:val="000506D7"/>
    <w:rsid w:val="00050BB6"/>
    <w:rsid w:val="00052FDE"/>
    <w:rsid w:val="0005318C"/>
    <w:rsid w:val="000534D4"/>
    <w:rsid w:val="00062551"/>
    <w:rsid w:val="00067DAC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A7FB0"/>
    <w:rsid w:val="000B7944"/>
    <w:rsid w:val="000B7F78"/>
    <w:rsid w:val="000C0CE8"/>
    <w:rsid w:val="000D4148"/>
    <w:rsid w:val="000D4C55"/>
    <w:rsid w:val="000E068C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12AD"/>
    <w:rsid w:val="001416BB"/>
    <w:rsid w:val="00145169"/>
    <w:rsid w:val="00145852"/>
    <w:rsid w:val="0015119D"/>
    <w:rsid w:val="00156B2C"/>
    <w:rsid w:val="00156FF0"/>
    <w:rsid w:val="001614EE"/>
    <w:rsid w:val="00161677"/>
    <w:rsid w:val="001651DC"/>
    <w:rsid w:val="00166756"/>
    <w:rsid w:val="0017729A"/>
    <w:rsid w:val="00177F9B"/>
    <w:rsid w:val="001810E8"/>
    <w:rsid w:val="00181375"/>
    <w:rsid w:val="0019006C"/>
    <w:rsid w:val="00191BEA"/>
    <w:rsid w:val="00192D58"/>
    <w:rsid w:val="00194DF6"/>
    <w:rsid w:val="001A418F"/>
    <w:rsid w:val="001A673C"/>
    <w:rsid w:val="001A69BC"/>
    <w:rsid w:val="001B128E"/>
    <w:rsid w:val="001B52EC"/>
    <w:rsid w:val="001B626D"/>
    <w:rsid w:val="001B6B7A"/>
    <w:rsid w:val="001C5FB6"/>
    <w:rsid w:val="001C6361"/>
    <w:rsid w:val="001D571A"/>
    <w:rsid w:val="001E1956"/>
    <w:rsid w:val="001E361A"/>
    <w:rsid w:val="001E36AC"/>
    <w:rsid w:val="001E3E18"/>
    <w:rsid w:val="001E756D"/>
    <w:rsid w:val="001F0C0E"/>
    <w:rsid w:val="001F43DA"/>
    <w:rsid w:val="001F727C"/>
    <w:rsid w:val="002024C2"/>
    <w:rsid w:val="00202523"/>
    <w:rsid w:val="002064D8"/>
    <w:rsid w:val="00215551"/>
    <w:rsid w:val="002216DC"/>
    <w:rsid w:val="00222561"/>
    <w:rsid w:val="00230EDD"/>
    <w:rsid w:val="002344B4"/>
    <w:rsid w:val="002344C4"/>
    <w:rsid w:val="0023528F"/>
    <w:rsid w:val="00235BCB"/>
    <w:rsid w:val="002376BA"/>
    <w:rsid w:val="002405B5"/>
    <w:rsid w:val="00240A82"/>
    <w:rsid w:val="00242AC9"/>
    <w:rsid w:val="002437B9"/>
    <w:rsid w:val="00244BA1"/>
    <w:rsid w:val="00246C43"/>
    <w:rsid w:val="00251884"/>
    <w:rsid w:val="002575BF"/>
    <w:rsid w:val="00260E86"/>
    <w:rsid w:val="00262B12"/>
    <w:rsid w:val="002630A0"/>
    <w:rsid w:val="00267323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1CB7"/>
    <w:rsid w:val="002D5DDB"/>
    <w:rsid w:val="002E79DB"/>
    <w:rsid w:val="002F0D01"/>
    <w:rsid w:val="003036C5"/>
    <w:rsid w:val="003036EC"/>
    <w:rsid w:val="00303D3C"/>
    <w:rsid w:val="00323453"/>
    <w:rsid w:val="0032743B"/>
    <w:rsid w:val="00336B7D"/>
    <w:rsid w:val="0033738A"/>
    <w:rsid w:val="00345CCC"/>
    <w:rsid w:val="00346E51"/>
    <w:rsid w:val="0035073F"/>
    <w:rsid w:val="00352829"/>
    <w:rsid w:val="0036208E"/>
    <w:rsid w:val="00362BBA"/>
    <w:rsid w:val="00364105"/>
    <w:rsid w:val="0037061D"/>
    <w:rsid w:val="0037073D"/>
    <w:rsid w:val="00373862"/>
    <w:rsid w:val="00375E29"/>
    <w:rsid w:val="00386B33"/>
    <w:rsid w:val="00397E55"/>
    <w:rsid w:val="003A16F1"/>
    <w:rsid w:val="003A40BA"/>
    <w:rsid w:val="003A50E9"/>
    <w:rsid w:val="003A7914"/>
    <w:rsid w:val="003B5592"/>
    <w:rsid w:val="003B7EED"/>
    <w:rsid w:val="003D075C"/>
    <w:rsid w:val="003D4201"/>
    <w:rsid w:val="003D4618"/>
    <w:rsid w:val="003D6CF7"/>
    <w:rsid w:val="003E7120"/>
    <w:rsid w:val="003F6624"/>
    <w:rsid w:val="0040061C"/>
    <w:rsid w:val="00403300"/>
    <w:rsid w:val="00410AC7"/>
    <w:rsid w:val="00415879"/>
    <w:rsid w:val="004203A0"/>
    <w:rsid w:val="004254C5"/>
    <w:rsid w:val="004315EE"/>
    <w:rsid w:val="00444427"/>
    <w:rsid w:val="00454838"/>
    <w:rsid w:val="004550F2"/>
    <w:rsid w:val="00455DE8"/>
    <w:rsid w:val="0046003E"/>
    <w:rsid w:val="00461BC3"/>
    <w:rsid w:val="004633E4"/>
    <w:rsid w:val="00473D47"/>
    <w:rsid w:val="00475975"/>
    <w:rsid w:val="00476941"/>
    <w:rsid w:val="00481BA5"/>
    <w:rsid w:val="00481C72"/>
    <w:rsid w:val="00483B43"/>
    <w:rsid w:val="00484D62"/>
    <w:rsid w:val="00485BB2"/>
    <w:rsid w:val="00486610"/>
    <w:rsid w:val="004A0240"/>
    <w:rsid w:val="004A20B6"/>
    <w:rsid w:val="004A6C4F"/>
    <w:rsid w:val="004B03D6"/>
    <w:rsid w:val="004B28C8"/>
    <w:rsid w:val="004B4E89"/>
    <w:rsid w:val="004B50D8"/>
    <w:rsid w:val="004C07D2"/>
    <w:rsid w:val="004C1343"/>
    <w:rsid w:val="004C2A99"/>
    <w:rsid w:val="004D0431"/>
    <w:rsid w:val="004D2102"/>
    <w:rsid w:val="004D62BE"/>
    <w:rsid w:val="004D6F92"/>
    <w:rsid w:val="004E1AED"/>
    <w:rsid w:val="004E4769"/>
    <w:rsid w:val="004F524D"/>
    <w:rsid w:val="00507175"/>
    <w:rsid w:val="00513E85"/>
    <w:rsid w:val="005169BB"/>
    <w:rsid w:val="00517320"/>
    <w:rsid w:val="0052525F"/>
    <w:rsid w:val="005252A2"/>
    <w:rsid w:val="00530A3E"/>
    <w:rsid w:val="00541744"/>
    <w:rsid w:val="00542202"/>
    <w:rsid w:val="005433F4"/>
    <w:rsid w:val="00543975"/>
    <w:rsid w:val="005519DF"/>
    <w:rsid w:val="00557BF7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024F4"/>
    <w:rsid w:val="00617273"/>
    <w:rsid w:val="00624FFD"/>
    <w:rsid w:val="00625068"/>
    <w:rsid w:val="006300B8"/>
    <w:rsid w:val="00634427"/>
    <w:rsid w:val="0063574F"/>
    <w:rsid w:val="00640728"/>
    <w:rsid w:val="006407BB"/>
    <w:rsid w:val="00655001"/>
    <w:rsid w:val="006644AF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C1F6A"/>
    <w:rsid w:val="006C3291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16E5"/>
    <w:rsid w:val="007229E7"/>
    <w:rsid w:val="00734E8E"/>
    <w:rsid w:val="00736755"/>
    <w:rsid w:val="00740B4A"/>
    <w:rsid w:val="0074335E"/>
    <w:rsid w:val="00743381"/>
    <w:rsid w:val="00762143"/>
    <w:rsid w:val="00764818"/>
    <w:rsid w:val="007707AE"/>
    <w:rsid w:val="00775FC4"/>
    <w:rsid w:val="00781946"/>
    <w:rsid w:val="00781D27"/>
    <w:rsid w:val="00782C48"/>
    <w:rsid w:val="00783365"/>
    <w:rsid w:val="00787730"/>
    <w:rsid w:val="00794746"/>
    <w:rsid w:val="00797AFD"/>
    <w:rsid w:val="007A7204"/>
    <w:rsid w:val="007B0CBE"/>
    <w:rsid w:val="007B355A"/>
    <w:rsid w:val="007B617C"/>
    <w:rsid w:val="007C10DF"/>
    <w:rsid w:val="007C1921"/>
    <w:rsid w:val="007C2CDC"/>
    <w:rsid w:val="007C3179"/>
    <w:rsid w:val="007D0410"/>
    <w:rsid w:val="007E4B46"/>
    <w:rsid w:val="007E700E"/>
    <w:rsid w:val="007F4DEC"/>
    <w:rsid w:val="007F62A2"/>
    <w:rsid w:val="007F6E9B"/>
    <w:rsid w:val="00800961"/>
    <w:rsid w:val="00800E39"/>
    <w:rsid w:val="00803428"/>
    <w:rsid w:val="00803873"/>
    <w:rsid w:val="008064BC"/>
    <w:rsid w:val="00807537"/>
    <w:rsid w:val="008075AA"/>
    <w:rsid w:val="008126A0"/>
    <w:rsid w:val="00812B00"/>
    <w:rsid w:val="008135E0"/>
    <w:rsid w:val="0081498F"/>
    <w:rsid w:val="00814BFF"/>
    <w:rsid w:val="008178ED"/>
    <w:rsid w:val="00820E6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903830"/>
    <w:rsid w:val="00913930"/>
    <w:rsid w:val="009169A2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581F"/>
    <w:rsid w:val="00960D58"/>
    <w:rsid w:val="009640F7"/>
    <w:rsid w:val="009641AB"/>
    <w:rsid w:val="00964AAE"/>
    <w:rsid w:val="00966671"/>
    <w:rsid w:val="00966918"/>
    <w:rsid w:val="00970FC9"/>
    <w:rsid w:val="00972453"/>
    <w:rsid w:val="0097261A"/>
    <w:rsid w:val="00972808"/>
    <w:rsid w:val="00975881"/>
    <w:rsid w:val="00981BEA"/>
    <w:rsid w:val="009943F4"/>
    <w:rsid w:val="009A122B"/>
    <w:rsid w:val="009A5126"/>
    <w:rsid w:val="009A7A36"/>
    <w:rsid w:val="009B5AED"/>
    <w:rsid w:val="009C3503"/>
    <w:rsid w:val="009C3C82"/>
    <w:rsid w:val="009C626B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7B63"/>
    <w:rsid w:val="00A1310C"/>
    <w:rsid w:val="00A13F3F"/>
    <w:rsid w:val="00A1566F"/>
    <w:rsid w:val="00A17C6E"/>
    <w:rsid w:val="00A2279D"/>
    <w:rsid w:val="00A2358F"/>
    <w:rsid w:val="00A322F7"/>
    <w:rsid w:val="00A32640"/>
    <w:rsid w:val="00A407F1"/>
    <w:rsid w:val="00A44CDF"/>
    <w:rsid w:val="00A52F8A"/>
    <w:rsid w:val="00A570D5"/>
    <w:rsid w:val="00A5711B"/>
    <w:rsid w:val="00A63307"/>
    <w:rsid w:val="00A6591C"/>
    <w:rsid w:val="00A67B16"/>
    <w:rsid w:val="00A7321A"/>
    <w:rsid w:val="00A75FA3"/>
    <w:rsid w:val="00A80B88"/>
    <w:rsid w:val="00A82BF6"/>
    <w:rsid w:val="00A974B9"/>
    <w:rsid w:val="00AA2305"/>
    <w:rsid w:val="00AA60E4"/>
    <w:rsid w:val="00AA78B6"/>
    <w:rsid w:val="00AB03B0"/>
    <w:rsid w:val="00AB2323"/>
    <w:rsid w:val="00AC0420"/>
    <w:rsid w:val="00AC3A4C"/>
    <w:rsid w:val="00AC7548"/>
    <w:rsid w:val="00AC7A23"/>
    <w:rsid w:val="00AD2985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129CA"/>
    <w:rsid w:val="00B1365A"/>
    <w:rsid w:val="00B21BDD"/>
    <w:rsid w:val="00B221FC"/>
    <w:rsid w:val="00B23F59"/>
    <w:rsid w:val="00B303CD"/>
    <w:rsid w:val="00B318B4"/>
    <w:rsid w:val="00B3276A"/>
    <w:rsid w:val="00B32F2D"/>
    <w:rsid w:val="00B333B5"/>
    <w:rsid w:val="00B410A8"/>
    <w:rsid w:val="00B4164C"/>
    <w:rsid w:val="00B50538"/>
    <w:rsid w:val="00B52A5C"/>
    <w:rsid w:val="00B54FA3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1135"/>
    <w:rsid w:val="00C11F1A"/>
    <w:rsid w:val="00C15E88"/>
    <w:rsid w:val="00C26684"/>
    <w:rsid w:val="00C27CD6"/>
    <w:rsid w:val="00C4120F"/>
    <w:rsid w:val="00C45B95"/>
    <w:rsid w:val="00C461F8"/>
    <w:rsid w:val="00C545BA"/>
    <w:rsid w:val="00C55320"/>
    <w:rsid w:val="00C56B64"/>
    <w:rsid w:val="00C56D85"/>
    <w:rsid w:val="00C62F5B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97D86"/>
    <w:rsid w:val="00CA27D4"/>
    <w:rsid w:val="00CA30EA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45C99"/>
    <w:rsid w:val="00D46D6E"/>
    <w:rsid w:val="00D47A97"/>
    <w:rsid w:val="00D53492"/>
    <w:rsid w:val="00D53D58"/>
    <w:rsid w:val="00D54937"/>
    <w:rsid w:val="00D56AA2"/>
    <w:rsid w:val="00D60656"/>
    <w:rsid w:val="00D60B39"/>
    <w:rsid w:val="00D62F07"/>
    <w:rsid w:val="00D65CB6"/>
    <w:rsid w:val="00D71120"/>
    <w:rsid w:val="00D72541"/>
    <w:rsid w:val="00D72D7F"/>
    <w:rsid w:val="00D90B67"/>
    <w:rsid w:val="00D90EC2"/>
    <w:rsid w:val="00D9169F"/>
    <w:rsid w:val="00D94D53"/>
    <w:rsid w:val="00D9604D"/>
    <w:rsid w:val="00DA3C18"/>
    <w:rsid w:val="00DA4339"/>
    <w:rsid w:val="00DB3C4D"/>
    <w:rsid w:val="00DB791D"/>
    <w:rsid w:val="00DC02E6"/>
    <w:rsid w:val="00DC3F90"/>
    <w:rsid w:val="00DC4754"/>
    <w:rsid w:val="00DD2AF9"/>
    <w:rsid w:val="00DE003B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E0085E"/>
    <w:rsid w:val="00E0351D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3A16"/>
    <w:rsid w:val="00E557D4"/>
    <w:rsid w:val="00E65BC1"/>
    <w:rsid w:val="00E672AE"/>
    <w:rsid w:val="00E70176"/>
    <w:rsid w:val="00E718E0"/>
    <w:rsid w:val="00E72CE3"/>
    <w:rsid w:val="00E74A10"/>
    <w:rsid w:val="00E904B1"/>
    <w:rsid w:val="00E92973"/>
    <w:rsid w:val="00EA4F38"/>
    <w:rsid w:val="00EA6831"/>
    <w:rsid w:val="00EA683C"/>
    <w:rsid w:val="00EC0B85"/>
    <w:rsid w:val="00EC1679"/>
    <w:rsid w:val="00EC44ED"/>
    <w:rsid w:val="00EC6D3D"/>
    <w:rsid w:val="00ED1C84"/>
    <w:rsid w:val="00ED3568"/>
    <w:rsid w:val="00ED60B8"/>
    <w:rsid w:val="00ED7002"/>
    <w:rsid w:val="00EE0A8F"/>
    <w:rsid w:val="00EE59BA"/>
    <w:rsid w:val="00EE5EB8"/>
    <w:rsid w:val="00EF43BC"/>
    <w:rsid w:val="00EF7D07"/>
    <w:rsid w:val="00F018A4"/>
    <w:rsid w:val="00F100EC"/>
    <w:rsid w:val="00F12B3B"/>
    <w:rsid w:val="00F235EF"/>
    <w:rsid w:val="00F418C6"/>
    <w:rsid w:val="00F42D32"/>
    <w:rsid w:val="00F56B2C"/>
    <w:rsid w:val="00F56FB8"/>
    <w:rsid w:val="00F57A55"/>
    <w:rsid w:val="00F60ACE"/>
    <w:rsid w:val="00F61EBF"/>
    <w:rsid w:val="00F67A73"/>
    <w:rsid w:val="00F713EE"/>
    <w:rsid w:val="00F811A9"/>
    <w:rsid w:val="00F825D2"/>
    <w:rsid w:val="00F82CF4"/>
    <w:rsid w:val="00F83BCD"/>
    <w:rsid w:val="00FA55FA"/>
    <w:rsid w:val="00FB2450"/>
    <w:rsid w:val="00FC1AFF"/>
    <w:rsid w:val="00FC71AB"/>
    <w:rsid w:val="00FD0F53"/>
    <w:rsid w:val="00FD5312"/>
    <w:rsid w:val="00FE5538"/>
    <w:rsid w:val="00FE6D50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  <w:style w:type="paragraph" w:styleId="NoSpacing">
    <w:name w:val="No Spacing"/>
    <w:uiPriority w:val="1"/>
    <w:qFormat/>
    <w:rsid w:val="00530A3E"/>
    <w:pPr>
      <w:spacing w:before="0" w:after="0" w:line="240" w:lineRule="auto"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  <w:style w:type="paragraph" w:customStyle="1" w:styleId="Default">
    <w:name w:val="Default"/>
    <w:rsid w:val="00762143"/>
    <w:pPr>
      <w:autoSpaceDE w:val="0"/>
      <w:autoSpaceDN w:val="0"/>
      <w:adjustRightInd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GB" w:eastAsia="en-US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7F62A2"/>
  </w:style>
  <w:style w:type="paragraph" w:styleId="BodyText">
    <w:name w:val="Body Text"/>
    <w:basedOn w:val="Normal"/>
    <w:link w:val="BodyTextChar"/>
    <w:uiPriority w:val="99"/>
    <w:semiHidden/>
    <w:unhideWhenUsed/>
    <w:rsid w:val="007F62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62A2"/>
  </w:style>
  <w:style w:type="paragraph" w:styleId="BodyText2">
    <w:name w:val="Body Text 2"/>
    <w:basedOn w:val="Normal"/>
    <w:link w:val="BodyText2Char"/>
    <w:uiPriority w:val="99"/>
    <w:semiHidden/>
    <w:unhideWhenUsed/>
    <w:rsid w:val="007F62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62A2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62A2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62A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62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62A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62A2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62A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62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62A2"/>
  </w:style>
  <w:style w:type="paragraph" w:styleId="Closing">
    <w:name w:val="Closing"/>
    <w:basedOn w:val="Normal"/>
    <w:link w:val="ClosingChar"/>
    <w:uiPriority w:val="99"/>
    <w:semiHidden/>
    <w:unhideWhenUsed/>
    <w:rsid w:val="007F62A2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62A2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62A2"/>
  </w:style>
  <w:style w:type="character" w:customStyle="1" w:styleId="DateChar">
    <w:name w:val="Date Char"/>
    <w:basedOn w:val="DefaultParagraphFont"/>
    <w:link w:val="Date"/>
    <w:uiPriority w:val="99"/>
    <w:semiHidden/>
    <w:rsid w:val="007F62A2"/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7F62A2"/>
    <w:pPr>
      <w:spacing w:before="0"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7F62A2"/>
  </w:style>
  <w:style w:type="paragraph" w:styleId="EnvelopeAddress">
    <w:name w:val="envelope address"/>
    <w:basedOn w:val="Normal"/>
    <w:uiPriority w:val="99"/>
    <w:semiHidden/>
    <w:unhideWhenUsed/>
    <w:rsid w:val="007F62A2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62A2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62A2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62A2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7F62A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F62A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F62A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F62A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F62A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7F62A2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62A2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62A2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62A2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F62A2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F62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62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62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62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62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7F62A2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62A2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62A2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62A2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F62A2"/>
    <w:pPr>
      <w:numPr>
        <w:numId w:val="16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62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62A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7F62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62A2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62A2"/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7F62A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F62A2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62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62A2"/>
  </w:style>
  <w:style w:type="paragraph" w:styleId="Signature">
    <w:name w:val="Signature"/>
    <w:basedOn w:val="Normal"/>
    <w:link w:val="SignatureChar"/>
    <w:uiPriority w:val="99"/>
    <w:semiHidden/>
    <w:unhideWhenUsed/>
    <w:rsid w:val="007F62A2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62A2"/>
  </w:style>
  <w:style w:type="paragraph" w:styleId="TableofAuthorities">
    <w:name w:val="table of authorities"/>
    <w:basedOn w:val="Normal"/>
    <w:next w:val="Normal"/>
    <w:uiPriority w:val="99"/>
    <w:semiHidden/>
    <w:unhideWhenUsed/>
    <w:rsid w:val="007F62A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62A2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7F62A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F62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F62A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F62A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F62A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F62A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F62A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F62A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F62A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F62A2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1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Chelsea Coates</cp:lastModifiedBy>
  <cp:revision>2</cp:revision>
  <cp:lastPrinted>2026-10-21T12:48:00Z</cp:lastPrinted>
  <dcterms:created xsi:type="dcterms:W3CDTF">2026-10-23T13:30:00Z</dcterms:created>
  <dcterms:modified xsi:type="dcterms:W3CDTF">2026-10-23T13:30:00Z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