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FC22E" w14:textId="77777777" w:rsidR="001F78E6" w:rsidRDefault="001F78E6" w:rsidP="001F78E6">
      <w:pPr>
        <w:rPr>
          <w:rFonts w:eastAsia="Times New Roman" w:cs="Arial"/>
          <w:b/>
          <w:bCs/>
          <w:sz w:val="22"/>
          <w:szCs w:val="24"/>
        </w:rPr>
      </w:pPr>
    </w:p>
    <w:p w14:paraId="7C70FBD4" w14:textId="77777777" w:rsidR="001F78E6" w:rsidRDefault="001F78E6" w:rsidP="001F78E6">
      <w:pPr>
        <w:spacing w:after="0"/>
      </w:pPr>
    </w:p>
    <w:p w14:paraId="5DD9B5F3" w14:textId="6453D6E6" w:rsidR="00F736F5" w:rsidRPr="00541E7D" w:rsidRDefault="009A4A8E" w:rsidP="007F08D4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Security </w:t>
      </w:r>
      <w:r w:rsidR="00804FAF">
        <w:rPr>
          <w:b/>
          <w:bCs/>
          <w:sz w:val="28"/>
          <w:szCs w:val="28"/>
          <w:u w:val="single"/>
        </w:rPr>
        <w:t>Officer</w:t>
      </w:r>
    </w:p>
    <w:p w14:paraId="38D4AE91" w14:textId="77777777" w:rsidR="00F736F5" w:rsidRPr="00541E7D" w:rsidRDefault="00F736F5" w:rsidP="007F08D4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2F29A8E" w14:textId="069FB2A5" w:rsidR="007F08D4" w:rsidRPr="00541E7D" w:rsidRDefault="00F736F5" w:rsidP="007F08D4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541E7D">
        <w:rPr>
          <w:b/>
          <w:bCs/>
          <w:sz w:val="28"/>
          <w:szCs w:val="28"/>
          <w:u w:val="single"/>
        </w:rPr>
        <w:t xml:space="preserve"> Job Description</w:t>
      </w:r>
    </w:p>
    <w:p w14:paraId="3795292D" w14:textId="705976E4" w:rsidR="00F736F5" w:rsidRDefault="00F736F5" w:rsidP="007F08D4">
      <w:pPr>
        <w:spacing w:after="0" w:line="240" w:lineRule="auto"/>
        <w:rPr>
          <w:b/>
          <w:bCs/>
          <w:sz w:val="24"/>
          <w:szCs w:val="24"/>
          <w:u w:val="single"/>
        </w:rPr>
      </w:pPr>
    </w:p>
    <w:p w14:paraId="3332F6F9" w14:textId="54EE2FDD" w:rsidR="00F736F5" w:rsidRDefault="00F736F5" w:rsidP="007F08D4">
      <w:pPr>
        <w:spacing w:after="0" w:line="240" w:lineRule="auto"/>
        <w:rPr>
          <w:sz w:val="24"/>
          <w:szCs w:val="24"/>
        </w:rPr>
      </w:pPr>
      <w:r w:rsidRPr="00F736F5">
        <w:rPr>
          <w:b/>
          <w:bCs/>
          <w:sz w:val="24"/>
          <w:szCs w:val="24"/>
        </w:rPr>
        <w:t>Location</w:t>
      </w:r>
      <w:r>
        <w:rPr>
          <w:sz w:val="24"/>
          <w:szCs w:val="24"/>
        </w:rPr>
        <w:t xml:space="preserve"> – </w:t>
      </w:r>
      <w:r w:rsidR="00AB6291">
        <w:rPr>
          <w:sz w:val="24"/>
          <w:szCs w:val="24"/>
        </w:rPr>
        <w:t>The Bridges Shopping Centre, Sunderland, SR1 3DR</w:t>
      </w:r>
    </w:p>
    <w:p w14:paraId="056EFEB7" w14:textId="7DA6BB10" w:rsidR="001640B9" w:rsidRDefault="001640B9" w:rsidP="007F08D4">
      <w:pPr>
        <w:spacing w:after="0" w:line="240" w:lineRule="auto"/>
        <w:rPr>
          <w:sz w:val="24"/>
          <w:szCs w:val="24"/>
        </w:rPr>
      </w:pPr>
      <w:r w:rsidRPr="001640B9">
        <w:rPr>
          <w:b/>
          <w:bCs/>
          <w:sz w:val="24"/>
          <w:szCs w:val="24"/>
        </w:rPr>
        <w:t>Business Unit</w:t>
      </w:r>
      <w:r>
        <w:rPr>
          <w:sz w:val="24"/>
          <w:szCs w:val="24"/>
        </w:rPr>
        <w:t xml:space="preserve"> – OCS Destination and Venues</w:t>
      </w:r>
    </w:p>
    <w:p w14:paraId="0B3C4CDA" w14:textId="235D1127" w:rsidR="00F736F5" w:rsidRDefault="00F736F5" w:rsidP="007F08D4">
      <w:pPr>
        <w:spacing w:after="0" w:line="240" w:lineRule="auto"/>
        <w:rPr>
          <w:sz w:val="24"/>
          <w:szCs w:val="24"/>
        </w:rPr>
      </w:pPr>
    </w:p>
    <w:p w14:paraId="432CB08C" w14:textId="586D2886" w:rsidR="007C32DD" w:rsidRPr="007C32DD" w:rsidRDefault="00F736F5" w:rsidP="007C32DD">
      <w:pPr>
        <w:spacing w:after="0" w:line="240" w:lineRule="auto"/>
        <w:rPr>
          <w:sz w:val="24"/>
          <w:szCs w:val="24"/>
        </w:rPr>
      </w:pPr>
      <w:r w:rsidRPr="00F736F5">
        <w:rPr>
          <w:b/>
          <w:bCs/>
          <w:sz w:val="24"/>
          <w:szCs w:val="24"/>
        </w:rPr>
        <w:t>Summary</w:t>
      </w:r>
      <w:r>
        <w:rPr>
          <w:sz w:val="24"/>
          <w:szCs w:val="24"/>
        </w:rPr>
        <w:t xml:space="preserve"> – </w:t>
      </w:r>
      <w:r w:rsidR="007C32DD">
        <w:rPr>
          <w:sz w:val="24"/>
          <w:szCs w:val="24"/>
        </w:rPr>
        <w:t xml:space="preserve">As </w:t>
      </w:r>
      <w:r w:rsidR="00BB57E9">
        <w:rPr>
          <w:sz w:val="24"/>
          <w:szCs w:val="24"/>
        </w:rPr>
        <w:t>a security</w:t>
      </w:r>
      <w:r w:rsidR="007C32DD">
        <w:rPr>
          <w:sz w:val="24"/>
          <w:szCs w:val="24"/>
        </w:rPr>
        <w:t xml:space="preserve"> </w:t>
      </w:r>
      <w:r w:rsidR="00BB57E9">
        <w:rPr>
          <w:sz w:val="24"/>
          <w:szCs w:val="24"/>
        </w:rPr>
        <w:t>officer</w:t>
      </w:r>
      <w:r w:rsidR="007C32DD">
        <w:rPr>
          <w:sz w:val="24"/>
          <w:szCs w:val="24"/>
        </w:rPr>
        <w:t xml:space="preserve"> your m</w:t>
      </w:r>
      <w:r w:rsidR="007C32DD" w:rsidRPr="007C32DD">
        <w:rPr>
          <w:sz w:val="24"/>
          <w:szCs w:val="24"/>
        </w:rPr>
        <w:t xml:space="preserve">ain duty will be to staff the </w:t>
      </w:r>
      <w:r w:rsidR="00BB57E9">
        <w:rPr>
          <w:sz w:val="24"/>
          <w:szCs w:val="24"/>
        </w:rPr>
        <w:t>shopping centre malls</w:t>
      </w:r>
      <w:r w:rsidR="005B2266">
        <w:rPr>
          <w:sz w:val="24"/>
          <w:szCs w:val="24"/>
        </w:rPr>
        <w:t xml:space="preserve"> and car parks</w:t>
      </w:r>
      <w:r w:rsidR="007C32DD" w:rsidRPr="007C32DD">
        <w:rPr>
          <w:sz w:val="24"/>
          <w:szCs w:val="24"/>
        </w:rPr>
        <w:t xml:space="preserve">, </w:t>
      </w:r>
      <w:r w:rsidR="002272B9">
        <w:rPr>
          <w:sz w:val="24"/>
          <w:szCs w:val="24"/>
        </w:rPr>
        <w:t>ensuring a safe</w:t>
      </w:r>
      <w:r w:rsidR="00007E1D">
        <w:rPr>
          <w:sz w:val="24"/>
          <w:szCs w:val="24"/>
        </w:rPr>
        <w:t xml:space="preserve"> and secure environment </w:t>
      </w:r>
      <w:r w:rsidR="001C37CD">
        <w:rPr>
          <w:sz w:val="24"/>
          <w:szCs w:val="24"/>
        </w:rPr>
        <w:t xml:space="preserve">while </w:t>
      </w:r>
      <w:r w:rsidR="003F7BC6">
        <w:rPr>
          <w:sz w:val="24"/>
          <w:szCs w:val="24"/>
        </w:rPr>
        <w:t>offer</w:t>
      </w:r>
      <w:r w:rsidR="001C37CD">
        <w:rPr>
          <w:sz w:val="24"/>
          <w:szCs w:val="24"/>
        </w:rPr>
        <w:t>ing</w:t>
      </w:r>
      <w:r w:rsidR="003F7BC6">
        <w:rPr>
          <w:sz w:val="24"/>
          <w:szCs w:val="24"/>
        </w:rPr>
        <w:t xml:space="preserve"> </w:t>
      </w:r>
      <w:r w:rsidR="001C37CD">
        <w:rPr>
          <w:sz w:val="24"/>
          <w:szCs w:val="24"/>
        </w:rPr>
        <w:t>fantastic</w:t>
      </w:r>
      <w:r w:rsidR="003F7BC6">
        <w:rPr>
          <w:sz w:val="24"/>
          <w:szCs w:val="24"/>
        </w:rPr>
        <w:t xml:space="preserve"> customer service to all visitors</w:t>
      </w:r>
      <w:r w:rsidR="00BB57E9">
        <w:rPr>
          <w:sz w:val="24"/>
          <w:szCs w:val="24"/>
        </w:rPr>
        <w:t xml:space="preserve"> and retailers</w:t>
      </w:r>
      <w:r w:rsidR="007C32DD" w:rsidRPr="007C32DD">
        <w:rPr>
          <w:sz w:val="24"/>
          <w:szCs w:val="24"/>
        </w:rPr>
        <w:t xml:space="preserve">, </w:t>
      </w:r>
      <w:r w:rsidR="003F7BC6">
        <w:rPr>
          <w:sz w:val="24"/>
          <w:szCs w:val="24"/>
        </w:rPr>
        <w:t>deal</w:t>
      </w:r>
      <w:r w:rsidR="001C37CD">
        <w:rPr>
          <w:sz w:val="24"/>
          <w:szCs w:val="24"/>
        </w:rPr>
        <w:t>ing</w:t>
      </w:r>
      <w:r w:rsidR="003F7BC6">
        <w:rPr>
          <w:sz w:val="24"/>
          <w:szCs w:val="24"/>
        </w:rPr>
        <w:t xml:space="preserve"> with any </w:t>
      </w:r>
      <w:r w:rsidR="00BB57E9">
        <w:rPr>
          <w:sz w:val="24"/>
          <w:szCs w:val="24"/>
        </w:rPr>
        <w:t>customer</w:t>
      </w:r>
      <w:r w:rsidR="003F7BC6">
        <w:rPr>
          <w:sz w:val="24"/>
          <w:szCs w:val="24"/>
        </w:rPr>
        <w:t xml:space="preserve"> </w:t>
      </w:r>
      <w:r w:rsidR="00BB57E9">
        <w:rPr>
          <w:sz w:val="24"/>
          <w:szCs w:val="24"/>
        </w:rPr>
        <w:t xml:space="preserve">queries or </w:t>
      </w:r>
      <w:r w:rsidR="003F7BC6">
        <w:rPr>
          <w:sz w:val="24"/>
          <w:szCs w:val="24"/>
        </w:rPr>
        <w:t>issues</w:t>
      </w:r>
      <w:r w:rsidR="007C32DD" w:rsidRPr="007C32DD">
        <w:rPr>
          <w:sz w:val="24"/>
          <w:szCs w:val="24"/>
        </w:rPr>
        <w:t xml:space="preserve"> and if appropriate offer alte</w:t>
      </w:r>
      <w:r w:rsidR="00BB57E9">
        <w:rPr>
          <w:sz w:val="24"/>
          <w:szCs w:val="24"/>
        </w:rPr>
        <w:t>rnative shopping solutions</w:t>
      </w:r>
      <w:r w:rsidR="007C32DD" w:rsidRPr="007C32DD">
        <w:rPr>
          <w:sz w:val="24"/>
          <w:szCs w:val="24"/>
        </w:rPr>
        <w:t xml:space="preserve">. </w:t>
      </w:r>
      <w:r w:rsidR="002855AD">
        <w:rPr>
          <w:sz w:val="24"/>
          <w:szCs w:val="24"/>
        </w:rPr>
        <w:t xml:space="preserve">In addition to </w:t>
      </w:r>
      <w:r w:rsidR="00FC2713">
        <w:rPr>
          <w:sz w:val="24"/>
          <w:szCs w:val="24"/>
        </w:rPr>
        <w:t xml:space="preserve">customer service </w:t>
      </w:r>
      <w:r w:rsidR="00BA7924">
        <w:rPr>
          <w:sz w:val="24"/>
          <w:szCs w:val="24"/>
        </w:rPr>
        <w:t>delivery,</w:t>
      </w:r>
      <w:r w:rsidR="00FC2713">
        <w:rPr>
          <w:sz w:val="24"/>
          <w:szCs w:val="24"/>
        </w:rPr>
        <w:t xml:space="preserve"> y</w:t>
      </w:r>
      <w:r w:rsidR="007C32DD" w:rsidRPr="007C32DD">
        <w:rPr>
          <w:sz w:val="24"/>
          <w:szCs w:val="24"/>
        </w:rPr>
        <w:t xml:space="preserve">ou will </w:t>
      </w:r>
      <w:r w:rsidR="00FC2713">
        <w:rPr>
          <w:sz w:val="24"/>
          <w:szCs w:val="24"/>
        </w:rPr>
        <w:t xml:space="preserve">also </w:t>
      </w:r>
      <w:r w:rsidR="007C32DD" w:rsidRPr="007C32DD">
        <w:rPr>
          <w:sz w:val="24"/>
          <w:szCs w:val="24"/>
        </w:rPr>
        <w:t xml:space="preserve">be required to carry out </w:t>
      </w:r>
      <w:r w:rsidR="00815866">
        <w:rPr>
          <w:sz w:val="24"/>
          <w:szCs w:val="24"/>
        </w:rPr>
        <w:t>various security</w:t>
      </w:r>
      <w:r w:rsidR="007C32DD" w:rsidRPr="007C32DD">
        <w:rPr>
          <w:sz w:val="24"/>
          <w:szCs w:val="24"/>
        </w:rPr>
        <w:t xml:space="preserve"> duties such as </w:t>
      </w:r>
      <w:r w:rsidR="00337241">
        <w:rPr>
          <w:sz w:val="24"/>
          <w:szCs w:val="24"/>
        </w:rPr>
        <w:t xml:space="preserve">acting as a </w:t>
      </w:r>
      <w:r w:rsidR="00C908C0">
        <w:rPr>
          <w:sz w:val="24"/>
          <w:szCs w:val="24"/>
        </w:rPr>
        <w:t xml:space="preserve">deterrent to undesirable guests, </w:t>
      </w:r>
      <w:r w:rsidR="00815866">
        <w:rPr>
          <w:sz w:val="24"/>
          <w:szCs w:val="24"/>
        </w:rPr>
        <w:t xml:space="preserve">opening up, locking up, first aid assistance, </w:t>
      </w:r>
      <w:r w:rsidR="002855AD">
        <w:rPr>
          <w:sz w:val="24"/>
          <w:szCs w:val="24"/>
        </w:rPr>
        <w:t xml:space="preserve">ensuring our centre code of conduct is adhered </w:t>
      </w:r>
      <w:r w:rsidR="00FC2713">
        <w:rPr>
          <w:sz w:val="24"/>
          <w:szCs w:val="24"/>
        </w:rPr>
        <w:t xml:space="preserve">and </w:t>
      </w:r>
      <w:r w:rsidR="00337241">
        <w:rPr>
          <w:sz w:val="24"/>
          <w:szCs w:val="24"/>
        </w:rPr>
        <w:t xml:space="preserve">assisting retailers </w:t>
      </w:r>
      <w:r w:rsidR="00C908C0">
        <w:rPr>
          <w:sz w:val="24"/>
          <w:szCs w:val="24"/>
        </w:rPr>
        <w:t>with prevention of crime</w:t>
      </w:r>
      <w:r w:rsidR="007E21F6">
        <w:rPr>
          <w:sz w:val="24"/>
          <w:szCs w:val="24"/>
        </w:rPr>
        <w:t xml:space="preserve">.  </w:t>
      </w:r>
      <w:r w:rsidR="00926EF2">
        <w:rPr>
          <w:sz w:val="24"/>
          <w:szCs w:val="24"/>
        </w:rPr>
        <w:t>As y</w:t>
      </w:r>
      <w:r w:rsidR="007C32DD" w:rsidRPr="007C32DD">
        <w:rPr>
          <w:sz w:val="24"/>
          <w:szCs w:val="24"/>
        </w:rPr>
        <w:t xml:space="preserve">ou will be the first contact with </w:t>
      </w:r>
      <w:r w:rsidR="001725D3">
        <w:rPr>
          <w:sz w:val="24"/>
          <w:szCs w:val="24"/>
        </w:rPr>
        <w:t>m</w:t>
      </w:r>
      <w:r w:rsidR="00A9279B">
        <w:rPr>
          <w:sz w:val="24"/>
          <w:szCs w:val="24"/>
        </w:rPr>
        <w:t xml:space="preserve">any </w:t>
      </w:r>
      <w:r w:rsidR="007C32DD" w:rsidRPr="007C32DD">
        <w:rPr>
          <w:sz w:val="24"/>
          <w:szCs w:val="24"/>
        </w:rPr>
        <w:t>visitors</w:t>
      </w:r>
      <w:r w:rsidR="00A9279B">
        <w:rPr>
          <w:sz w:val="24"/>
          <w:szCs w:val="24"/>
        </w:rPr>
        <w:t xml:space="preserve"> that raise any queries, </w:t>
      </w:r>
      <w:r w:rsidR="007C32DD" w:rsidRPr="007C32DD">
        <w:rPr>
          <w:sz w:val="24"/>
          <w:szCs w:val="24"/>
        </w:rPr>
        <w:t>excellent customer service skills are required. A flexible approach to work is required as additional cover will be required from time to time.</w:t>
      </w:r>
      <w:r w:rsidR="007E21F6">
        <w:rPr>
          <w:sz w:val="24"/>
          <w:szCs w:val="24"/>
        </w:rPr>
        <w:t xml:space="preserve"> </w:t>
      </w:r>
    </w:p>
    <w:p w14:paraId="247DCF1E" w14:textId="77777777" w:rsidR="007C32DD" w:rsidRPr="007C32DD" w:rsidRDefault="007C32DD" w:rsidP="007C32DD">
      <w:pPr>
        <w:spacing w:after="0" w:line="240" w:lineRule="auto"/>
        <w:rPr>
          <w:sz w:val="24"/>
          <w:szCs w:val="24"/>
        </w:rPr>
      </w:pPr>
    </w:p>
    <w:p w14:paraId="434A8588" w14:textId="77777777" w:rsidR="00FB5352" w:rsidRDefault="00541E7D" w:rsidP="007F08D4">
      <w:pPr>
        <w:spacing w:after="0" w:line="240" w:lineRule="auto"/>
        <w:rPr>
          <w:sz w:val="24"/>
          <w:szCs w:val="24"/>
        </w:rPr>
      </w:pPr>
      <w:r w:rsidRPr="00541E7D">
        <w:rPr>
          <w:b/>
          <w:bCs/>
          <w:sz w:val="24"/>
          <w:szCs w:val="24"/>
        </w:rPr>
        <w:t xml:space="preserve">Duties </w:t>
      </w:r>
      <w:r w:rsidR="00A96873">
        <w:rPr>
          <w:b/>
          <w:bCs/>
          <w:sz w:val="24"/>
          <w:szCs w:val="24"/>
        </w:rPr>
        <w:t>/ Responsibilities</w:t>
      </w:r>
      <w:r>
        <w:rPr>
          <w:b/>
          <w:bCs/>
          <w:sz w:val="24"/>
          <w:szCs w:val="24"/>
        </w:rPr>
        <w:t>–</w:t>
      </w:r>
    </w:p>
    <w:p w14:paraId="54EE8049" w14:textId="56080B1C" w:rsidR="00541E7D" w:rsidRDefault="00FB5352" w:rsidP="007F08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541E7D">
        <w:rPr>
          <w:sz w:val="24"/>
          <w:szCs w:val="24"/>
        </w:rPr>
        <w:t>ome of your duties may include:</w:t>
      </w:r>
    </w:p>
    <w:p w14:paraId="0D9F0B9D" w14:textId="298D42BB" w:rsidR="00536646" w:rsidRDefault="00536646" w:rsidP="007F08D4">
      <w:pPr>
        <w:spacing w:after="0" w:line="240" w:lineRule="auto"/>
        <w:rPr>
          <w:sz w:val="24"/>
          <w:szCs w:val="24"/>
        </w:rPr>
      </w:pPr>
    </w:p>
    <w:p w14:paraId="32CA57C4" w14:textId="49E68AF4" w:rsidR="00536646" w:rsidRDefault="00536646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36646">
        <w:rPr>
          <w:sz w:val="24"/>
          <w:szCs w:val="24"/>
        </w:rPr>
        <w:t xml:space="preserve">Lock and unlock the </w:t>
      </w:r>
      <w:r w:rsidR="005B2266">
        <w:rPr>
          <w:sz w:val="24"/>
          <w:szCs w:val="24"/>
        </w:rPr>
        <w:t xml:space="preserve">centre </w:t>
      </w:r>
      <w:r w:rsidR="002B3EF8">
        <w:rPr>
          <w:sz w:val="24"/>
          <w:szCs w:val="24"/>
        </w:rPr>
        <w:t xml:space="preserve">and </w:t>
      </w:r>
      <w:r w:rsidRPr="00536646">
        <w:rPr>
          <w:sz w:val="24"/>
          <w:szCs w:val="24"/>
        </w:rPr>
        <w:t>car park at the designated times.</w:t>
      </w:r>
    </w:p>
    <w:p w14:paraId="247BD1DD" w14:textId="7AFC88DF" w:rsidR="0099233F" w:rsidRPr="00536646" w:rsidRDefault="0099233F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Regularly patr</w:t>
      </w:r>
      <w:r w:rsidR="00D51CF7">
        <w:rPr>
          <w:sz w:val="24"/>
          <w:szCs w:val="24"/>
        </w:rPr>
        <w:t xml:space="preserve">ol the </w:t>
      </w:r>
      <w:r w:rsidR="002B3EF8">
        <w:rPr>
          <w:sz w:val="24"/>
          <w:szCs w:val="24"/>
        </w:rPr>
        <w:t xml:space="preserve">centre </w:t>
      </w:r>
      <w:r w:rsidR="00D51CF7">
        <w:rPr>
          <w:sz w:val="24"/>
          <w:szCs w:val="24"/>
        </w:rPr>
        <w:t>car park at the agreed times.</w:t>
      </w:r>
    </w:p>
    <w:p w14:paraId="1795BDA4" w14:textId="135C6779" w:rsidR="00536646" w:rsidRDefault="00536646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36646">
        <w:rPr>
          <w:sz w:val="24"/>
          <w:szCs w:val="24"/>
        </w:rPr>
        <w:t>Assist and advise the public and visitors with their needs.</w:t>
      </w:r>
    </w:p>
    <w:p w14:paraId="2CB4779B" w14:textId="123FD2F4" w:rsidR="000C16D4" w:rsidRDefault="00853759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Maintaining</w:t>
      </w:r>
      <w:r w:rsidR="002B3EF8">
        <w:rPr>
          <w:sz w:val="24"/>
          <w:szCs w:val="24"/>
        </w:rPr>
        <w:t xml:space="preserve"> a safe and sec</w:t>
      </w:r>
      <w:r w:rsidR="009145F3">
        <w:rPr>
          <w:sz w:val="24"/>
          <w:szCs w:val="24"/>
        </w:rPr>
        <w:t xml:space="preserve">ure environment.  </w:t>
      </w:r>
    </w:p>
    <w:p w14:paraId="5557B59F" w14:textId="3F10F750" w:rsidR="00910AD6" w:rsidRDefault="00910AD6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Manage the traffic flow through the </w:t>
      </w:r>
      <w:r w:rsidR="009145F3">
        <w:rPr>
          <w:sz w:val="24"/>
          <w:szCs w:val="24"/>
        </w:rPr>
        <w:t xml:space="preserve">centre and </w:t>
      </w:r>
      <w:r>
        <w:rPr>
          <w:sz w:val="24"/>
          <w:szCs w:val="24"/>
        </w:rPr>
        <w:t>car park at busier times, if necessary.</w:t>
      </w:r>
    </w:p>
    <w:p w14:paraId="66990256" w14:textId="7BD1BE99" w:rsidR="00536646" w:rsidRPr="00536646" w:rsidRDefault="00536646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36646">
        <w:rPr>
          <w:sz w:val="24"/>
          <w:szCs w:val="24"/>
        </w:rPr>
        <w:t>Deal with queries and resolve problems.</w:t>
      </w:r>
      <w:r w:rsidR="0046034C">
        <w:rPr>
          <w:sz w:val="24"/>
          <w:szCs w:val="24"/>
        </w:rPr>
        <w:t xml:space="preserve"> CCTV queries to go to the Control Room.</w:t>
      </w:r>
    </w:p>
    <w:p w14:paraId="16FB7B35" w14:textId="25743069" w:rsidR="00536646" w:rsidRPr="00536646" w:rsidRDefault="00742EBA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Deliver first aid where required</w:t>
      </w:r>
      <w:r w:rsidR="00536646" w:rsidRPr="00536646">
        <w:rPr>
          <w:sz w:val="24"/>
          <w:szCs w:val="24"/>
        </w:rPr>
        <w:t>.</w:t>
      </w:r>
    </w:p>
    <w:p w14:paraId="48B24B30" w14:textId="5F58798F" w:rsidR="00536646" w:rsidRDefault="00742EBA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Assisting retailers to deter crime </w:t>
      </w:r>
      <w:r w:rsidR="00D411BC">
        <w:rPr>
          <w:sz w:val="24"/>
          <w:szCs w:val="24"/>
        </w:rPr>
        <w:t xml:space="preserve">and managing undesirable individuals, sometimes dealing with conflict.  </w:t>
      </w:r>
    </w:p>
    <w:p w14:paraId="536E2A64" w14:textId="5839B545" w:rsidR="006B67C5" w:rsidRDefault="00D411BC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Observing and reporting criminal activity </w:t>
      </w:r>
      <w:r w:rsidR="005E42BC">
        <w:rPr>
          <w:sz w:val="24"/>
          <w:szCs w:val="24"/>
        </w:rPr>
        <w:t>along with c</w:t>
      </w:r>
      <w:r>
        <w:rPr>
          <w:sz w:val="24"/>
          <w:szCs w:val="24"/>
        </w:rPr>
        <w:t xml:space="preserve">ompletion of appropriate incident reports.  </w:t>
      </w:r>
    </w:p>
    <w:p w14:paraId="38EC01F1" w14:textId="71079C8C" w:rsidR="005E42BC" w:rsidRPr="00536646" w:rsidRDefault="005E42BC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Working with various stakeholders such as the BID, Council or police to ensure a safe shopping centre.  </w:t>
      </w:r>
    </w:p>
    <w:p w14:paraId="2B45B85B" w14:textId="7822C1C9" w:rsidR="00536646" w:rsidRPr="00536646" w:rsidRDefault="00536646" w:rsidP="0053664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36646">
        <w:rPr>
          <w:sz w:val="24"/>
          <w:szCs w:val="24"/>
        </w:rPr>
        <w:t>Ensure a professional image is always presented.</w:t>
      </w:r>
    </w:p>
    <w:p w14:paraId="622E977D" w14:textId="77777777" w:rsidR="007536B9" w:rsidRDefault="007536B9" w:rsidP="007F08D4">
      <w:pPr>
        <w:spacing w:after="0" w:line="240" w:lineRule="auto"/>
        <w:rPr>
          <w:sz w:val="24"/>
          <w:szCs w:val="24"/>
        </w:rPr>
      </w:pPr>
    </w:p>
    <w:p w14:paraId="38FD54FE" w14:textId="79F585B5" w:rsidR="00A96873" w:rsidRPr="00D14F26" w:rsidRDefault="00A96873" w:rsidP="00A96873">
      <w:pPr>
        <w:spacing w:after="0" w:line="240" w:lineRule="auto"/>
        <w:rPr>
          <w:b/>
          <w:bCs/>
          <w:sz w:val="24"/>
          <w:szCs w:val="24"/>
        </w:rPr>
      </w:pPr>
      <w:r w:rsidRPr="00D14F26">
        <w:rPr>
          <w:b/>
          <w:bCs/>
          <w:sz w:val="24"/>
          <w:szCs w:val="24"/>
        </w:rPr>
        <w:t xml:space="preserve">Education / Qualifications – </w:t>
      </w:r>
    </w:p>
    <w:p w14:paraId="4ACAC36B" w14:textId="06E366F0" w:rsidR="00A96873" w:rsidRPr="00D14F26" w:rsidRDefault="00A96873" w:rsidP="00E2441E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D14F26">
        <w:rPr>
          <w:sz w:val="24"/>
          <w:szCs w:val="24"/>
        </w:rPr>
        <w:t>First Aid</w:t>
      </w:r>
    </w:p>
    <w:p w14:paraId="40DBC7CC" w14:textId="77777777" w:rsidR="00D14F26" w:rsidRDefault="00A96873" w:rsidP="00E2441E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D14F26">
        <w:rPr>
          <w:sz w:val="24"/>
          <w:szCs w:val="24"/>
        </w:rPr>
        <w:t>DS/S</w:t>
      </w:r>
      <w:r w:rsidR="00EA5063" w:rsidRPr="00D14F26">
        <w:rPr>
          <w:sz w:val="24"/>
          <w:szCs w:val="24"/>
        </w:rPr>
        <w:t>G</w:t>
      </w:r>
      <w:r w:rsidRPr="00D14F26">
        <w:rPr>
          <w:sz w:val="24"/>
          <w:szCs w:val="24"/>
        </w:rPr>
        <w:t xml:space="preserve"> License</w:t>
      </w:r>
    </w:p>
    <w:p w14:paraId="5F8DD0E0" w14:textId="4F989676" w:rsidR="00A96873" w:rsidRPr="00D14F26" w:rsidRDefault="00D14F26" w:rsidP="00E2441E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CCTV Licence would be </w:t>
      </w:r>
      <w:r w:rsidR="003B3680">
        <w:rPr>
          <w:sz w:val="24"/>
          <w:szCs w:val="24"/>
        </w:rPr>
        <w:t>desirable/</w:t>
      </w:r>
      <w:r>
        <w:rPr>
          <w:sz w:val="24"/>
          <w:szCs w:val="24"/>
        </w:rPr>
        <w:t xml:space="preserve">advantageous </w:t>
      </w:r>
      <w:r w:rsidR="00A96873" w:rsidRPr="00D14F26">
        <w:rPr>
          <w:sz w:val="24"/>
          <w:szCs w:val="24"/>
        </w:rPr>
        <w:tab/>
      </w:r>
    </w:p>
    <w:p w14:paraId="40005C37" w14:textId="68DE9101" w:rsidR="00C82388" w:rsidRDefault="00C82388" w:rsidP="00A96873">
      <w:pPr>
        <w:spacing w:after="0" w:line="240" w:lineRule="auto"/>
        <w:rPr>
          <w:sz w:val="24"/>
          <w:szCs w:val="24"/>
        </w:rPr>
      </w:pPr>
    </w:p>
    <w:p w14:paraId="3D6DCA33" w14:textId="487770C5" w:rsidR="00C82388" w:rsidRDefault="00C82388" w:rsidP="00A96873">
      <w:pPr>
        <w:spacing w:after="0" w:line="240" w:lineRule="auto"/>
        <w:rPr>
          <w:b/>
          <w:bCs/>
          <w:sz w:val="24"/>
          <w:szCs w:val="24"/>
        </w:rPr>
      </w:pPr>
      <w:r w:rsidRPr="00C82388">
        <w:rPr>
          <w:b/>
          <w:bCs/>
          <w:sz w:val="24"/>
          <w:szCs w:val="24"/>
        </w:rPr>
        <w:t xml:space="preserve">Skills / Knowledge Required </w:t>
      </w:r>
      <w:r>
        <w:rPr>
          <w:b/>
          <w:bCs/>
          <w:sz w:val="24"/>
          <w:szCs w:val="24"/>
        </w:rPr>
        <w:t>–</w:t>
      </w:r>
      <w:r w:rsidRPr="00C82388">
        <w:rPr>
          <w:b/>
          <w:bCs/>
          <w:sz w:val="24"/>
          <w:szCs w:val="24"/>
        </w:rPr>
        <w:t xml:space="preserve"> </w:t>
      </w:r>
    </w:p>
    <w:p w14:paraId="292E1926" w14:textId="77777777" w:rsidR="006B2834" w:rsidRDefault="006B2834" w:rsidP="00A96873">
      <w:pPr>
        <w:spacing w:after="0" w:line="240" w:lineRule="auto"/>
        <w:rPr>
          <w:b/>
          <w:bCs/>
          <w:sz w:val="24"/>
          <w:szCs w:val="24"/>
        </w:rPr>
      </w:pPr>
    </w:p>
    <w:p w14:paraId="37E77936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t>A professional approach with sound judgement and integrity</w:t>
      </w:r>
    </w:p>
    <w:p w14:paraId="4621D107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t>Excellent customer service skills</w:t>
      </w:r>
    </w:p>
    <w:p w14:paraId="1A5CCD2A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t>Good communication skills</w:t>
      </w:r>
    </w:p>
    <w:p w14:paraId="75379301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lastRenderedPageBreak/>
        <w:t>Be computer literate</w:t>
      </w:r>
    </w:p>
    <w:p w14:paraId="700F89E4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t>Enjoy working on your own initiative and as part of a team</w:t>
      </w:r>
    </w:p>
    <w:p w14:paraId="1F29EBD6" w14:textId="77777777" w:rsidR="006B2834" w:rsidRPr="006B2834" w:rsidRDefault="006B2834" w:rsidP="006B2834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6B2834">
        <w:rPr>
          <w:sz w:val="24"/>
          <w:szCs w:val="24"/>
        </w:rPr>
        <w:t>Self-motivated</w:t>
      </w:r>
    </w:p>
    <w:p w14:paraId="726330AA" w14:textId="624ED188" w:rsidR="00C82388" w:rsidRDefault="00C82388" w:rsidP="00A96873">
      <w:pPr>
        <w:spacing w:after="0" w:line="240" w:lineRule="auto"/>
        <w:rPr>
          <w:sz w:val="24"/>
          <w:szCs w:val="24"/>
        </w:rPr>
      </w:pPr>
    </w:p>
    <w:p w14:paraId="2378EEDA" w14:textId="77777777" w:rsidR="00B91C4D" w:rsidRDefault="00C82388" w:rsidP="00A96873">
      <w:pPr>
        <w:spacing w:after="0" w:line="240" w:lineRule="auto"/>
        <w:rPr>
          <w:b/>
          <w:bCs/>
          <w:sz w:val="24"/>
          <w:szCs w:val="24"/>
        </w:rPr>
      </w:pPr>
      <w:r w:rsidRPr="00C82388">
        <w:rPr>
          <w:b/>
          <w:bCs/>
          <w:sz w:val="24"/>
          <w:szCs w:val="24"/>
        </w:rPr>
        <w:t>Working Conditions / Salary</w:t>
      </w:r>
      <w:r>
        <w:rPr>
          <w:b/>
          <w:bCs/>
          <w:sz w:val="24"/>
          <w:szCs w:val="24"/>
        </w:rPr>
        <w:t xml:space="preserve"> – </w:t>
      </w:r>
    </w:p>
    <w:p w14:paraId="3F6AE914" w14:textId="21BB2994" w:rsidR="00AE46A6" w:rsidRDefault="00C82388" w:rsidP="00D14F26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14F26">
        <w:rPr>
          <w:sz w:val="24"/>
          <w:szCs w:val="24"/>
        </w:rPr>
        <w:t xml:space="preserve">You will be working on a </w:t>
      </w:r>
      <w:r w:rsidR="008252A1">
        <w:rPr>
          <w:sz w:val="24"/>
          <w:szCs w:val="24"/>
        </w:rPr>
        <w:t>eight</w:t>
      </w:r>
      <w:r w:rsidRPr="00D14F26">
        <w:rPr>
          <w:sz w:val="24"/>
          <w:szCs w:val="24"/>
        </w:rPr>
        <w:t xml:space="preserve"> - week rolling rota shift pattern </w:t>
      </w:r>
      <w:r w:rsidR="008252A1">
        <w:rPr>
          <w:sz w:val="24"/>
          <w:szCs w:val="24"/>
        </w:rPr>
        <w:t xml:space="preserve">(5 days on 3 days off) </w:t>
      </w:r>
      <w:r w:rsidR="00DA5572">
        <w:rPr>
          <w:sz w:val="24"/>
          <w:szCs w:val="24"/>
        </w:rPr>
        <w:t xml:space="preserve">covering days/nights </w:t>
      </w:r>
      <w:r w:rsidRPr="00D14F26">
        <w:rPr>
          <w:sz w:val="24"/>
          <w:szCs w:val="24"/>
        </w:rPr>
        <w:t>including weekends</w:t>
      </w:r>
      <w:r w:rsidR="00B91C4D" w:rsidRPr="00D14F26">
        <w:rPr>
          <w:sz w:val="24"/>
          <w:szCs w:val="24"/>
        </w:rPr>
        <w:t>.</w:t>
      </w:r>
      <w:r w:rsidR="00AE46A6" w:rsidRPr="00D14F26">
        <w:rPr>
          <w:sz w:val="24"/>
          <w:szCs w:val="24"/>
        </w:rPr>
        <w:t xml:space="preserve"> </w:t>
      </w:r>
      <w:r w:rsidR="008B346D">
        <w:rPr>
          <w:sz w:val="24"/>
          <w:szCs w:val="24"/>
        </w:rPr>
        <w:t xml:space="preserve">Covering any 5 or 7 week days.  </w:t>
      </w:r>
    </w:p>
    <w:p w14:paraId="68315E39" w14:textId="6D40648D" w:rsidR="008252A1" w:rsidRPr="00D14F26" w:rsidRDefault="008252A1" w:rsidP="00D14F26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48 hour fixed location contract.</w:t>
      </w:r>
    </w:p>
    <w:p w14:paraId="04C93E47" w14:textId="43B681FE" w:rsidR="00C82388" w:rsidRDefault="00AE46A6" w:rsidP="00D14F26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14F26">
        <w:rPr>
          <w:sz w:val="24"/>
          <w:szCs w:val="24"/>
        </w:rPr>
        <w:t>Rate of pay is £</w:t>
      </w:r>
      <w:r w:rsidR="001D69CD">
        <w:rPr>
          <w:sz w:val="24"/>
          <w:szCs w:val="24"/>
        </w:rPr>
        <w:t>1</w:t>
      </w:r>
      <w:r w:rsidR="008252A1">
        <w:rPr>
          <w:sz w:val="24"/>
          <w:szCs w:val="24"/>
        </w:rPr>
        <w:t>1</w:t>
      </w:r>
      <w:r w:rsidR="001D69CD">
        <w:rPr>
          <w:sz w:val="24"/>
          <w:szCs w:val="24"/>
        </w:rPr>
        <w:t>.</w:t>
      </w:r>
      <w:r w:rsidR="008252A1">
        <w:rPr>
          <w:sz w:val="24"/>
          <w:szCs w:val="24"/>
        </w:rPr>
        <w:t>59</w:t>
      </w:r>
      <w:r w:rsidRPr="00D14F26">
        <w:rPr>
          <w:sz w:val="24"/>
          <w:szCs w:val="24"/>
        </w:rPr>
        <w:t xml:space="preserve"> per hour.</w:t>
      </w:r>
    </w:p>
    <w:p w14:paraId="206E23DD" w14:textId="0E660336" w:rsidR="00D14F26" w:rsidRDefault="00D14F26" w:rsidP="00D14F26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Special access to discounts and various support channels.  </w:t>
      </w:r>
    </w:p>
    <w:p w14:paraId="7A95D6B3" w14:textId="276621B5" w:rsidR="005B2266" w:rsidRPr="00D14F26" w:rsidRDefault="005B2266" w:rsidP="00D14F26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Potential for future training.  </w:t>
      </w:r>
    </w:p>
    <w:p w14:paraId="6CFB330A" w14:textId="7BE2040F" w:rsidR="00C82388" w:rsidRDefault="00C82388" w:rsidP="00A96873">
      <w:pPr>
        <w:spacing w:after="0" w:line="240" w:lineRule="auto"/>
        <w:rPr>
          <w:sz w:val="24"/>
          <w:szCs w:val="24"/>
        </w:rPr>
      </w:pPr>
    </w:p>
    <w:p w14:paraId="28C2B65A" w14:textId="3D734CCE" w:rsidR="00C82388" w:rsidRPr="00C82388" w:rsidRDefault="00C82388" w:rsidP="00A96873">
      <w:pPr>
        <w:spacing w:after="0" w:line="240" w:lineRule="auto"/>
        <w:rPr>
          <w:b/>
          <w:bCs/>
          <w:sz w:val="28"/>
          <w:szCs w:val="28"/>
          <w:u w:val="single"/>
        </w:rPr>
      </w:pPr>
    </w:p>
    <w:sectPr w:rsidR="00C82388" w:rsidRPr="00C82388" w:rsidSect="00A96873">
      <w:footerReference w:type="default" r:id="rId11"/>
      <w:headerReference w:type="first" r:id="rId12"/>
      <w:footerReference w:type="first" r:id="rId13"/>
      <w:type w:val="continuous"/>
      <w:pgSz w:w="11900" w:h="16840"/>
      <w:pgMar w:top="1134" w:right="418" w:bottom="170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4B2AE" w14:textId="77777777" w:rsidR="000B4C61" w:rsidRDefault="000B4C61" w:rsidP="00AE2C6E">
      <w:pPr>
        <w:spacing w:after="0" w:line="240" w:lineRule="auto"/>
      </w:pPr>
      <w:r>
        <w:separator/>
      </w:r>
    </w:p>
  </w:endnote>
  <w:endnote w:type="continuationSeparator" w:id="0">
    <w:p w14:paraId="1D56C6C5" w14:textId="77777777" w:rsidR="000B4C61" w:rsidRDefault="000B4C61" w:rsidP="00AE2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ix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14881E-8336-49BC-953C-1968EA246F02}"/>
    <w:embedBold r:id="rId2" w:fontKey="{FDBFD994-DE58-4663-9C1B-73F6103C82CE}"/>
  </w:font>
  <w:font w:name="Hellix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6A7B08C-759D-4DAD-B479-59701BC2A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C55C4" w14:textId="77777777" w:rsidR="00A26D64" w:rsidRDefault="00A26D64">
    <w:pPr>
      <w:pStyle w:val="Foo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8A56FE8" wp14:editId="4DC2C151">
          <wp:simplePos x="0" y="0"/>
          <wp:positionH relativeFrom="column">
            <wp:posOffset>-495300</wp:posOffset>
          </wp:positionH>
          <wp:positionV relativeFrom="paragraph">
            <wp:posOffset>-633095</wp:posOffset>
          </wp:positionV>
          <wp:extent cx="7164000" cy="1011600"/>
          <wp:effectExtent l="0" t="0" r="0" b="4445"/>
          <wp:wrapNone/>
          <wp:docPr id="60" name="Picture 6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-Letterhead-Footer-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4000" cy="10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5CC7D" w14:textId="19038280" w:rsidR="008D4CF3" w:rsidRDefault="00F736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6B22A10" wp14:editId="7F7957F1">
              <wp:simplePos x="0" y="0"/>
              <wp:positionH relativeFrom="column">
                <wp:posOffset>142146</wp:posOffset>
              </wp:positionH>
              <wp:positionV relativeFrom="paragraph">
                <wp:posOffset>-323850</wp:posOffset>
              </wp:positionV>
              <wp:extent cx="1286604" cy="295910"/>
              <wp:effectExtent l="0" t="0" r="8890" b="889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6604" cy="295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C3ABD0" w14:textId="0A74C661" w:rsidR="00EB1D8E" w:rsidRPr="00EB1D8E" w:rsidRDefault="00EB1D8E" w:rsidP="00EB1D8E">
                          <w:pPr>
                            <w:rPr>
                              <w:rFonts w:cs="Times New Roman (Body CS)"/>
                              <w:color w:val="2B3087" w:themeColor="text2"/>
                            </w:rPr>
                          </w:pPr>
                        </w:p>
                        <w:p w14:paraId="59A321B4" w14:textId="77777777" w:rsidR="00B34647" w:rsidRPr="00B34647" w:rsidRDefault="00B34647" w:rsidP="00B34647">
                          <w:pPr>
                            <w:rPr>
                              <w:rFonts w:cs="Times New Roman (Body CS)"/>
                              <w:color w:val="2B3087" w:themeColor="text2"/>
                            </w:rPr>
                          </w:pPr>
                        </w:p>
                        <w:p w14:paraId="6250D9BE" w14:textId="77777777" w:rsidR="008D4CF3" w:rsidRPr="004A6527" w:rsidRDefault="008D4CF3" w:rsidP="008D4CF3">
                          <w:pPr>
                            <w:rPr>
                              <w:rFonts w:cs="Times New Roman (Body CS)"/>
                              <w:color w:val="2B3087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22A1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1.2pt;margin-top:-25.5pt;width:101.3pt;height:23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" fillcolor="white [3201]" stroked="f" strokeweight=".5pt">
              <v:textbox>
                <w:txbxContent>
                  <w:p w14:paraId="5CC3ABD0" w14:textId="0A74C661" w:rsidR="00EB1D8E" w:rsidRPr="00EB1D8E" w:rsidRDefault="00EB1D8E" w:rsidP="00EB1D8E">
                    <w:pPr>
                      <w:rPr>
                        <w:rFonts w:cs="Times New Roman (Body CS)"/>
                        <w:color w:val="2B3087" w:themeColor="text2"/>
                      </w:rPr>
                    </w:pPr>
                  </w:p>
                  <w:p w14:paraId="59A321B4" w14:textId="77777777" w:rsidR="00B34647" w:rsidRPr="00B34647" w:rsidRDefault="00B34647" w:rsidP="00B34647">
                    <w:pPr>
                      <w:rPr>
                        <w:rFonts w:cs="Times New Roman (Body CS)"/>
                        <w:color w:val="2B3087" w:themeColor="text2"/>
                      </w:rPr>
                    </w:pPr>
                  </w:p>
                  <w:p w14:paraId="6250D9BE" w14:textId="77777777" w:rsidR="008D4CF3" w:rsidRPr="004A6527" w:rsidRDefault="008D4CF3" w:rsidP="008D4CF3">
                    <w:pPr>
                      <w:rPr>
                        <w:rFonts w:cs="Times New Roman (Body CS)"/>
                        <w:color w:val="2B3087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EB1D8E"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FB947D8" wp14:editId="0510967F">
              <wp:simplePos x="0" y="0"/>
              <wp:positionH relativeFrom="column">
                <wp:posOffset>3110442</wp:posOffset>
              </wp:positionH>
              <wp:positionV relativeFrom="paragraph">
                <wp:posOffset>-328295</wp:posOffset>
              </wp:positionV>
              <wp:extent cx="1328420" cy="295910"/>
              <wp:effectExtent l="0" t="0" r="508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8420" cy="295910"/>
                        <a:chOff x="0" y="0"/>
                        <a:chExt cx="1328843" cy="295910"/>
                      </a:xfrm>
                    </wpg:grpSpPr>
                    <wps:wsp>
                      <wps:cNvPr id="15" name="Text Box 15"/>
                      <wps:cNvSpPr txBox="1"/>
                      <wps:spPr>
                        <a:xfrm>
                          <a:off x="143933" y="0"/>
                          <a:ext cx="118491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1A166" w14:textId="77777777" w:rsidR="008D4CF3" w:rsidRPr="004A6527" w:rsidRDefault="001604FE" w:rsidP="008D4CF3">
                            <w:pPr>
                              <w:rPr>
                                <w:rFonts w:cs="Times New Roman (Body CS)"/>
                                <w:color w:val="2B3087" w:themeColor="text2"/>
                              </w:rPr>
                            </w:pPr>
                            <w:r>
                              <w:rPr>
                                <w:rFonts w:cs="Times New Roman (Body CS)"/>
                                <w:color w:val="2B3087" w:themeColor="text2"/>
                              </w:rPr>
                              <w:t>www.ocs.co</w:t>
                            </w:r>
                            <w:r w:rsidR="00B34647">
                              <w:rPr>
                                <w:rFonts w:cs="Times New Roman (Body CS)"/>
                                <w:color w:val="2B3087" w:themeColor="text2"/>
                              </w:rPr>
                              <w:t>m/uk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6"/>
                          <a:ext cx="186690" cy="1866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B947D8" id="Group 17" o:spid="_x0000_s1027" style="position:absolute;margin-left:244.9pt;margin-top:-25.85pt;width:104.6pt;height:23.3pt;z-index:251680768;mso-width-relative:margin" coordsize="13288,2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AAAAAABBQACSUT/&#10;2wCEAAEBAQEBAQEBAQEBAQEBAQEBAQEBAQEBAQEBAQEBAQEBAQEBAQEBAQEBAQECAgICAgICAgIC&#10;AgMDAwMDAwMDAwMBAQEBAQEBAQEBAQICAQICAwICAgIDAwMDAwMDAwMDAwMDAwMDAwMDAwMDAwQE&#10;BAQEBAQEBAQEBAQEBAQEBAQEBP/AABEIAGgAaA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">
              <v:shape id="Text Box 15" o:spid="_x0000_s1028" type="#_x0000_t202" style="position:absolute;left:1439;width:11849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<v:textbox>
                  <w:txbxContent>
                    <w:p w14:paraId="4231A166" w14:textId="77777777" w:rsidR="008D4CF3" w:rsidRPr="004A6527" w:rsidRDefault="001604FE" w:rsidP="008D4CF3">
                      <w:pPr>
                        <w:rPr>
                          <w:rFonts w:cs="Times New Roman (Body CS)"/>
                          <w:color w:val="2B3087" w:themeColor="text2"/>
                        </w:rPr>
                      </w:pPr>
                      <w:r>
                        <w:rPr>
                          <w:rFonts w:cs="Times New Roman (Body CS)"/>
                          <w:color w:val="2B3087" w:themeColor="text2"/>
                        </w:rPr>
                        <w:t>www.ocs.co</w:t>
                      </w:r>
                      <w:r w:rsidR="00B34647">
                        <w:rPr>
                          <w:rFonts w:cs="Times New Roman (Body CS)"/>
                          <w:color w:val="2B3087" w:themeColor="text2"/>
                        </w:rPr>
                        <w:t>m/uk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top:338;width:1866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25539D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F5E316A" wp14:editId="4832518D">
              <wp:simplePos x="0" y="0"/>
              <wp:positionH relativeFrom="column">
                <wp:posOffset>1518920</wp:posOffset>
              </wp:positionH>
              <wp:positionV relativeFrom="paragraph">
                <wp:posOffset>-327025</wp:posOffset>
              </wp:positionV>
              <wp:extent cx="1413510" cy="295910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3510" cy="295910"/>
                        <a:chOff x="0" y="0"/>
                        <a:chExt cx="1413932" cy="295910"/>
                      </a:xfrm>
                    </wpg:grpSpPr>
                    <wps:wsp>
                      <wps:cNvPr id="11" name="Text Box 11"/>
                      <wps:cNvSpPr txBox="1"/>
                      <wps:spPr>
                        <a:xfrm>
                          <a:off x="152399" y="0"/>
                          <a:ext cx="1261533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7224F" w14:textId="77777777" w:rsidR="008D4CF3" w:rsidRPr="004A6527" w:rsidRDefault="0025539D" w:rsidP="008D4CF3">
                            <w:pPr>
                              <w:rPr>
                                <w:rFonts w:cs="Times New Roman (Body CS)"/>
                                <w:color w:val="2B3087" w:themeColor="text2"/>
                              </w:rPr>
                            </w:pPr>
                            <w:r>
                              <w:rPr>
                                <w:rFonts w:cs="Times New Roman (Body CS)"/>
                                <w:color w:val="2B3087" w:themeColor="text2"/>
                              </w:rPr>
                              <w:t>enquiries@ocs.co.uk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6"/>
                          <a:ext cx="186690" cy="1866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5E316A" id="Group 19" o:spid="_x0000_s1030" style="position:absolute;margin-left:119.6pt;margin-top:-25.75pt;width:111.3pt;height:23.3pt;z-index:251679744;mso-width-relative:margin" coordsize="14139,2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E0Fkb2JlAGQAAAAAAQUAAklE/9sA&#10;hAABAQEBAQEBAQEBAQEBAQEBAQEBAQEBAQEBAQEBAQEBAQEBAQEBAQEBAQEBAgICAgICAgICAgID&#10;AwMDAwMDAwMDAQEBAQEBAQEBAQECAgECAgMCAgICAwMDAwMDAwMDAwMDAwMDAwMDAwMDAwMEBAQE&#10;BAQEBAQEBAQEBAQEBAQEBAT/wAARCABoAGg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">
              <v:shape id="Text Box 11" o:spid="_x0000_s1031" type="#_x0000_t202" style="position:absolute;left:1523;width:1261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<v:textbox>
                  <w:txbxContent>
                    <w:p w14:paraId="68F7224F" w14:textId="77777777" w:rsidR="008D4CF3" w:rsidRPr="004A6527" w:rsidRDefault="0025539D" w:rsidP="008D4CF3">
                      <w:pPr>
                        <w:rPr>
                          <w:rFonts w:cs="Times New Roman (Body CS)"/>
                          <w:color w:val="2B3087" w:themeColor="text2"/>
                        </w:rPr>
                      </w:pPr>
                      <w:r>
                        <w:rPr>
                          <w:rFonts w:cs="Times New Roman (Body CS)"/>
                          <w:color w:val="2B3087" w:themeColor="text2"/>
                        </w:rPr>
                        <w:t>enquiries@ocs.co.uk</w:t>
                      </w:r>
                    </w:p>
                  </w:txbxContent>
                </v:textbox>
              </v:shape>
              <v:shape id="Picture 12" o:spid="_x0000_s1032" type="#_x0000_t75" style="position:absolute;top:338;width:1866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DB16F4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3126751" wp14:editId="4D6F5747">
              <wp:simplePos x="0" y="0"/>
              <wp:positionH relativeFrom="column">
                <wp:posOffset>-91440</wp:posOffset>
              </wp:positionH>
              <wp:positionV relativeFrom="paragraph">
                <wp:posOffset>185208</wp:posOffset>
              </wp:positionV>
              <wp:extent cx="5740400" cy="27051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270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C0E3BA" w14:textId="77777777" w:rsidR="008D4CF3" w:rsidRPr="004E2DF2" w:rsidRDefault="008D4CF3" w:rsidP="008D4CF3">
                          <w:pPr>
                            <w:rPr>
                              <w:rFonts w:cs="Times New Roman (Body CS)"/>
                              <w:color w:val="2B3087" w:themeColor="text2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Times New Roman (Body CS)"/>
                              <w:b/>
                              <w:bCs/>
                              <w:color w:val="2B3087" w:themeColor="text2"/>
                              <w:sz w:val="12"/>
                              <w:szCs w:val="12"/>
                            </w:rPr>
                            <w:t xml:space="preserve">Registered Office: </w:t>
                          </w:r>
                          <w:r>
                            <w:rPr>
                              <w:rFonts w:cs="Times New Roman (Body CS)"/>
                              <w:color w:val="2B3087" w:themeColor="text2"/>
                              <w:sz w:val="12"/>
                              <w:szCs w:val="12"/>
                            </w:rPr>
                            <w:t>4 Tilgate Forest Business Park, Brighton Road, Crawley, West Sussex, RH11 9BP. Registered in England No. 3056469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126751" id="Text Box 23" o:spid="_x0000_s1033" type="#_x0000_t202" style="position:absolute;margin-left:-7.2pt;margin-top:14.6pt;width:452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xSMQIAAFs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" fillcolor="white [3201]" stroked="f" strokeweight=".5pt">
              <v:textbox>
                <w:txbxContent>
                  <w:p w14:paraId="5EC0E3BA" w14:textId="77777777" w:rsidR="008D4CF3" w:rsidRPr="004E2DF2" w:rsidRDefault="008D4CF3" w:rsidP="008D4CF3">
                    <w:pPr>
                      <w:rPr>
                        <w:rFonts w:cs="Times New Roman (Body CS)"/>
                        <w:color w:val="2B3087" w:themeColor="text2"/>
                        <w:sz w:val="12"/>
                        <w:szCs w:val="12"/>
                      </w:rPr>
                    </w:pPr>
                    <w:r>
                      <w:rPr>
                        <w:rFonts w:cs="Times New Roman (Body CS)"/>
                        <w:b/>
                        <w:bCs/>
                        <w:color w:val="2B3087" w:themeColor="text2"/>
                        <w:sz w:val="12"/>
                        <w:szCs w:val="12"/>
                      </w:rPr>
                      <w:t xml:space="preserve">Registered Office: </w:t>
                    </w:r>
                    <w:r>
                      <w:rPr>
                        <w:rFonts w:cs="Times New Roman (Body CS)"/>
                        <w:color w:val="2B3087" w:themeColor="text2"/>
                        <w:sz w:val="12"/>
                        <w:szCs w:val="12"/>
                      </w:rPr>
                      <w:t>4 Tilgate Forest Business Park, Brighton Road, Crawley, West Sussex, RH11 9BP. Registered in England No. 3056469</w:t>
                    </w:r>
                  </w:p>
                </w:txbxContent>
              </v:textbox>
            </v:shape>
          </w:pict>
        </mc:Fallback>
      </mc:AlternateContent>
    </w:r>
    <w:r w:rsidR="00DB16F4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F83B43" wp14:editId="43741C74">
              <wp:simplePos x="0" y="0"/>
              <wp:positionH relativeFrom="column">
                <wp:posOffset>-97790</wp:posOffset>
              </wp:positionH>
              <wp:positionV relativeFrom="paragraph">
                <wp:posOffset>-75142</wp:posOffset>
              </wp:positionV>
              <wp:extent cx="5740400" cy="27051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0" cy="270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DF615E" w14:textId="77777777" w:rsidR="00B34647" w:rsidRPr="00B34647" w:rsidRDefault="008D4CF3" w:rsidP="00B34647">
                          <w:pPr>
                            <w:rPr>
                              <w:rFonts w:cs="Times New Roman (Body CS)"/>
                              <w:color w:val="2B3087" w:themeColor="text2"/>
                            </w:rPr>
                          </w:pPr>
                          <w:r w:rsidRPr="00DB77C7">
                            <w:rPr>
                              <w:rFonts w:cs="Times New Roman (Body CS)"/>
                              <w:b/>
                              <w:bCs/>
                              <w:color w:val="2B3087" w:themeColor="text2"/>
                            </w:rPr>
                            <w:t>OCS Group UK</w:t>
                          </w:r>
                          <w:r>
                            <w:rPr>
                              <w:rFonts w:cs="Times New Roman (Body CS)"/>
                              <w:b/>
                              <w:bCs/>
                              <w:color w:val="2B3087" w:themeColor="text2"/>
                            </w:rPr>
                            <w:t xml:space="preserve"> Limited</w:t>
                          </w:r>
                          <w:r w:rsidRPr="00DB77C7">
                            <w:rPr>
                              <w:rFonts w:cs="Times New Roman (Body CS)"/>
                              <w:b/>
                              <w:bCs/>
                              <w:color w:val="2B3087" w:themeColor="text2"/>
                            </w:rPr>
                            <w:t xml:space="preserve"> </w:t>
                          </w:r>
                          <w:r w:rsidR="00B34647" w:rsidRPr="00B34647">
                            <w:rPr>
                              <w:rFonts w:cs="Times New Roman (Body CS)"/>
                              <w:color w:val="2B3087" w:themeColor="text2"/>
                            </w:rPr>
                            <w:t>Trafford Bank House, 32 Brindley R</w:t>
                          </w:r>
                          <w:r w:rsidR="00B34647">
                            <w:rPr>
                              <w:rFonts w:cs="Times New Roman (Body CS)"/>
                              <w:color w:val="2B3087" w:themeColor="text2"/>
                            </w:rPr>
                            <w:t>oa</w:t>
                          </w:r>
                          <w:r w:rsidR="00B34647" w:rsidRPr="00B34647">
                            <w:rPr>
                              <w:rFonts w:cs="Times New Roman (Body CS)"/>
                              <w:color w:val="2B3087" w:themeColor="text2"/>
                            </w:rPr>
                            <w:t>d, Manchester</w:t>
                          </w:r>
                          <w:r w:rsidR="00B34647">
                            <w:rPr>
                              <w:rFonts w:cs="Times New Roman (Body CS)"/>
                              <w:color w:val="2B3087" w:themeColor="text2"/>
                            </w:rPr>
                            <w:t>,</w:t>
                          </w:r>
                          <w:r w:rsidR="00B34647" w:rsidRPr="00B34647">
                            <w:rPr>
                              <w:rFonts w:cs="Times New Roman (Body CS)"/>
                              <w:color w:val="2B3087" w:themeColor="text2"/>
                            </w:rPr>
                            <w:t xml:space="preserve"> M16 9SD</w:t>
                          </w:r>
                        </w:p>
                        <w:p w14:paraId="04A71444" w14:textId="77777777" w:rsidR="008D4CF3" w:rsidRPr="004A6527" w:rsidRDefault="008D4CF3" w:rsidP="008D4CF3">
                          <w:pPr>
                            <w:rPr>
                              <w:rFonts w:cs="Times New Roman (Body CS)"/>
                              <w:color w:val="2B3087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83B43" id="Text Box 22" o:spid="_x0000_s1034" type="#_x0000_t202" style="position:absolute;margin-left:-7.7pt;margin-top:-5.9pt;width:452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EVMAIAAFs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" fillcolor="white [3201]" stroked="f" strokeweight=".5pt">
              <v:textbox>
                <w:txbxContent>
                  <w:p w14:paraId="30DF615E" w14:textId="77777777" w:rsidR="00B34647" w:rsidRPr="00B34647" w:rsidRDefault="008D4CF3" w:rsidP="00B34647">
                    <w:pPr>
                      <w:rPr>
                        <w:rFonts w:cs="Times New Roman (Body CS)"/>
                        <w:color w:val="2B3087" w:themeColor="text2"/>
                      </w:rPr>
                    </w:pPr>
                    <w:r w:rsidRPr="00DB77C7">
                      <w:rPr>
                        <w:rFonts w:cs="Times New Roman (Body CS)"/>
                        <w:b/>
                        <w:bCs/>
                        <w:color w:val="2B3087" w:themeColor="text2"/>
                      </w:rPr>
                      <w:t>OCS Group UK</w:t>
                    </w:r>
                    <w:r>
                      <w:rPr>
                        <w:rFonts w:cs="Times New Roman (Body CS)"/>
                        <w:b/>
                        <w:bCs/>
                        <w:color w:val="2B3087" w:themeColor="text2"/>
                      </w:rPr>
                      <w:t xml:space="preserve"> Limited</w:t>
                    </w:r>
                    <w:r w:rsidRPr="00DB77C7">
                      <w:rPr>
                        <w:rFonts w:cs="Times New Roman (Body CS)"/>
                        <w:b/>
                        <w:bCs/>
                        <w:color w:val="2B3087" w:themeColor="text2"/>
                      </w:rPr>
                      <w:t xml:space="preserve"> </w:t>
                    </w:r>
                    <w:r w:rsidR="00B34647" w:rsidRPr="00B34647">
                      <w:rPr>
                        <w:rFonts w:cs="Times New Roman (Body CS)"/>
                        <w:color w:val="2B3087" w:themeColor="text2"/>
                      </w:rPr>
                      <w:t>Trafford Bank House, 32 Brindley R</w:t>
                    </w:r>
                    <w:r w:rsidR="00B34647">
                      <w:rPr>
                        <w:rFonts w:cs="Times New Roman (Body CS)"/>
                        <w:color w:val="2B3087" w:themeColor="text2"/>
                      </w:rPr>
                      <w:t>oa</w:t>
                    </w:r>
                    <w:r w:rsidR="00B34647" w:rsidRPr="00B34647">
                      <w:rPr>
                        <w:rFonts w:cs="Times New Roman (Body CS)"/>
                        <w:color w:val="2B3087" w:themeColor="text2"/>
                      </w:rPr>
                      <w:t>d, Manchester</w:t>
                    </w:r>
                    <w:r w:rsidR="00B34647">
                      <w:rPr>
                        <w:rFonts w:cs="Times New Roman (Body CS)"/>
                        <w:color w:val="2B3087" w:themeColor="text2"/>
                      </w:rPr>
                      <w:t>,</w:t>
                    </w:r>
                    <w:r w:rsidR="00B34647" w:rsidRPr="00B34647">
                      <w:rPr>
                        <w:rFonts w:cs="Times New Roman (Body CS)"/>
                        <w:color w:val="2B3087" w:themeColor="text2"/>
                      </w:rPr>
                      <w:t xml:space="preserve"> M16 9SD</w:t>
                    </w:r>
                  </w:p>
                  <w:p w14:paraId="04A71444" w14:textId="77777777" w:rsidR="008D4CF3" w:rsidRPr="004A6527" w:rsidRDefault="008D4CF3" w:rsidP="008D4CF3">
                    <w:pPr>
                      <w:rPr>
                        <w:rFonts w:cs="Times New Roman (Body CS)"/>
                        <w:color w:val="2B3087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8D4CF3">
      <w:rPr>
        <w:noProof/>
      </w:rPr>
      <w:drawing>
        <wp:anchor distT="0" distB="0" distL="114300" distR="114300" simplePos="0" relativeHeight="251676672" behindDoc="1" locked="0" layoutInCell="1" allowOverlap="1" wp14:anchorId="6D5BF848" wp14:editId="587469ED">
          <wp:simplePos x="0" y="0"/>
          <wp:positionH relativeFrom="column">
            <wp:posOffset>17780</wp:posOffset>
          </wp:positionH>
          <wp:positionV relativeFrom="page">
            <wp:posOffset>9548707</wp:posOffset>
          </wp:positionV>
          <wp:extent cx="6786000" cy="957600"/>
          <wp:effectExtent l="0" t="0" r="0" b="0"/>
          <wp:wrapNone/>
          <wp:docPr id="62" name="Picture 6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-Letterhead-Footer-page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60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2091" w14:textId="77777777" w:rsidR="000B4C61" w:rsidRDefault="000B4C61" w:rsidP="00AE2C6E">
      <w:pPr>
        <w:spacing w:after="0" w:line="240" w:lineRule="auto"/>
      </w:pPr>
      <w:r>
        <w:separator/>
      </w:r>
    </w:p>
  </w:footnote>
  <w:footnote w:type="continuationSeparator" w:id="0">
    <w:p w14:paraId="79D00BC2" w14:textId="77777777" w:rsidR="000B4C61" w:rsidRDefault="000B4C61" w:rsidP="00AE2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695B" w14:textId="77777777" w:rsidR="00F87230" w:rsidRDefault="008D4CF3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37F1672" wp14:editId="6416FFC0">
          <wp:simplePos x="0" y="0"/>
          <wp:positionH relativeFrom="column">
            <wp:posOffset>-391583</wp:posOffset>
          </wp:positionH>
          <wp:positionV relativeFrom="page">
            <wp:posOffset>66040</wp:posOffset>
          </wp:positionV>
          <wp:extent cx="6940800" cy="1317600"/>
          <wp:effectExtent l="0" t="0" r="0" b="381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8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3A5B"/>
    <w:multiLevelType w:val="hybridMultilevel"/>
    <w:tmpl w:val="3E885002"/>
    <w:lvl w:ilvl="0" w:tplc="F614F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4EB2"/>
    <w:multiLevelType w:val="hybridMultilevel"/>
    <w:tmpl w:val="AA7CD3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721DA"/>
    <w:multiLevelType w:val="hybridMultilevel"/>
    <w:tmpl w:val="77F221F6"/>
    <w:lvl w:ilvl="0" w:tplc="01BAB3CE">
      <w:numFmt w:val="bullet"/>
      <w:lvlText w:val=""/>
      <w:lvlJc w:val="left"/>
      <w:pPr>
        <w:ind w:left="48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11D83029"/>
    <w:multiLevelType w:val="hybridMultilevel"/>
    <w:tmpl w:val="75A24D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7077D"/>
    <w:multiLevelType w:val="hybridMultilevel"/>
    <w:tmpl w:val="695C635A"/>
    <w:lvl w:ilvl="0" w:tplc="DCE27B3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672E4"/>
    <w:multiLevelType w:val="hybridMultilevel"/>
    <w:tmpl w:val="EBE66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440636"/>
    <w:multiLevelType w:val="hybridMultilevel"/>
    <w:tmpl w:val="9DAE8BAA"/>
    <w:lvl w:ilvl="0" w:tplc="1736EB96">
      <w:numFmt w:val="bullet"/>
      <w:lvlText w:val="-"/>
      <w:lvlJc w:val="left"/>
      <w:pPr>
        <w:ind w:left="720" w:hanging="360"/>
      </w:pPr>
      <w:rPr>
        <w:rFonts w:ascii="Hellix" w:eastAsiaTheme="minorEastAsia" w:hAnsi="Hellix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A21B1"/>
    <w:multiLevelType w:val="hybridMultilevel"/>
    <w:tmpl w:val="8C82C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05A25"/>
    <w:multiLevelType w:val="hybridMultilevel"/>
    <w:tmpl w:val="03960E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5209C"/>
    <w:multiLevelType w:val="hybridMultilevel"/>
    <w:tmpl w:val="56A67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33CB0"/>
    <w:multiLevelType w:val="hybridMultilevel"/>
    <w:tmpl w:val="CE563D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288734">
    <w:abstractNumId w:val="0"/>
  </w:num>
  <w:num w:numId="2" w16cid:durableId="887955048">
    <w:abstractNumId w:val="4"/>
  </w:num>
  <w:num w:numId="3" w16cid:durableId="1172452011">
    <w:abstractNumId w:val="4"/>
  </w:num>
  <w:num w:numId="4" w16cid:durableId="1746603844">
    <w:abstractNumId w:val="4"/>
  </w:num>
  <w:num w:numId="5" w16cid:durableId="667247916">
    <w:abstractNumId w:val="1"/>
  </w:num>
  <w:num w:numId="6" w16cid:durableId="1763718600">
    <w:abstractNumId w:val="2"/>
  </w:num>
  <w:num w:numId="7" w16cid:durableId="2140295763">
    <w:abstractNumId w:val="5"/>
  </w:num>
  <w:num w:numId="8" w16cid:durableId="1095713537">
    <w:abstractNumId w:val="9"/>
  </w:num>
  <w:num w:numId="9" w16cid:durableId="350303299">
    <w:abstractNumId w:val="8"/>
  </w:num>
  <w:num w:numId="10" w16cid:durableId="668678839">
    <w:abstractNumId w:val="7"/>
  </w:num>
  <w:num w:numId="11" w16cid:durableId="604652218">
    <w:abstractNumId w:val="6"/>
  </w:num>
  <w:num w:numId="12" w16cid:durableId="1938322895">
    <w:abstractNumId w:val="10"/>
  </w:num>
  <w:num w:numId="13" w16cid:durableId="13504493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E6"/>
    <w:rsid w:val="00007E1D"/>
    <w:rsid w:val="00013691"/>
    <w:rsid w:val="00025000"/>
    <w:rsid w:val="00037B15"/>
    <w:rsid w:val="00047389"/>
    <w:rsid w:val="00053418"/>
    <w:rsid w:val="00071CE3"/>
    <w:rsid w:val="000977CA"/>
    <w:rsid w:val="000B46D8"/>
    <w:rsid w:val="000B4C61"/>
    <w:rsid w:val="000B5EF0"/>
    <w:rsid w:val="000C16D4"/>
    <w:rsid w:val="000D4B5E"/>
    <w:rsid w:val="000E4C84"/>
    <w:rsid w:val="000F762C"/>
    <w:rsid w:val="00110722"/>
    <w:rsid w:val="00137B40"/>
    <w:rsid w:val="0014246C"/>
    <w:rsid w:val="001431BE"/>
    <w:rsid w:val="00151E5A"/>
    <w:rsid w:val="001604FE"/>
    <w:rsid w:val="001611C2"/>
    <w:rsid w:val="00162940"/>
    <w:rsid w:val="001640B9"/>
    <w:rsid w:val="001725D3"/>
    <w:rsid w:val="00186FCC"/>
    <w:rsid w:val="001B7A40"/>
    <w:rsid w:val="001C37CD"/>
    <w:rsid w:val="001D69CD"/>
    <w:rsid w:val="001E6CA5"/>
    <w:rsid w:val="001F678F"/>
    <w:rsid w:val="001F78E6"/>
    <w:rsid w:val="002272B9"/>
    <w:rsid w:val="00230606"/>
    <w:rsid w:val="0025539D"/>
    <w:rsid w:val="002631D6"/>
    <w:rsid w:val="0027128F"/>
    <w:rsid w:val="0028288B"/>
    <w:rsid w:val="002855AD"/>
    <w:rsid w:val="002B3EF8"/>
    <w:rsid w:val="00336E3F"/>
    <w:rsid w:val="00337241"/>
    <w:rsid w:val="00365605"/>
    <w:rsid w:val="003803EE"/>
    <w:rsid w:val="003B1C1C"/>
    <w:rsid w:val="003B3680"/>
    <w:rsid w:val="003E76A9"/>
    <w:rsid w:val="003F7BC6"/>
    <w:rsid w:val="004335BF"/>
    <w:rsid w:val="004461F3"/>
    <w:rsid w:val="0046034C"/>
    <w:rsid w:val="004619AD"/>
    <w:rsid w:val="0048115A"/>
    <w:rsid w:val="004A6527"/>
    <w:rsid w:val="004E2DF2"/>
    <w:rsid w:val="00501E80"/>
    <w:rsid w:val="00535D78"/>
    <w:rsid w:val="00536646"/>
    <w:rsid w:val="00541E7D"/>
    <w:rsid w:val="005468DA"/>
    <w:rsid w:val="00584652"/>
    <w:rsid w:val="00585C13"/>
    <w:rsid w:val="005B2266"/>
    <w:rsid w:val="005C5991"/>
    <w:rsid w:val="005D4F59"/>
    <w:rsid w:val="005D6897"/>
    <w:rsid w:val="005E42BC"/>
    <w:rsid w:val="0063221E"/>
    <w:rsid w:val="00646FF0"/>
    <w:rsid w:val="006713F1"/>
    <w:rsid w:val="00697059"/>
    <w:rsid w:val="006B2834"/>
    <w:rsid w:val="006B67C5"/>
    <w:rsid w:val="006C43BC"/>
    <w:rsid w:val="00703ABB"/>
    <w:rsid w:val="00713AA7"/>
    <w:rsid w:val="0072686E"/>
    <w:rsid w:val="00742EBA"/>
    <w:rsid w:val="007536B9"/>
    <w:rsid w:val="00781C6B"/>
    <w:rsid w:val="00786F2B"/>
    <w:rsid w:val="007C32DD"/>
    <w:rsid w:val="007C47FF"/>
    <w:rsid w:val="007D49FE"/>
    <w:rsid w:val="007E21F6"/>
    <w:rsid w:val="007F08D4"/>
    <w:rsid w:val="00804FAF"/>
    <w:rsid w:val="0081325E"/>
    <w:rsid w:val="00815866"/>
    <w:rsid w:val="008252A1"/>
    <w:rsid w:val="00853759"/>
    <w:rsid w:val="008A6174"/>
    <w:rsid w:val="008B346D"/>
    <w:rsid w:val="008D4CF3"/>
    <w:rsid w:val="008E22ED"/>
    <w:rsid w:val="00910AD6"/>
    <w:rsid w:val="009145F3"/>
    <w:rsid w:val="00926EF2"/>
    <w:rsid w:val="00936A6A"/>
    <w:rsid w:val="00946F95"/>
    <w:rsid w:val="0099233F"/>
    <w:rsid w:val="009A4A8E"/>
    <w:rsid w:val="009C22CD"/>
    <w:rsid w:val="009E4D3E"/>
    <w:rsid w:val="009E6942"/>
    <w:rsid w:val="00A12BAD"/>
    <w:rsid w:val="00A26D64"/>
    <w:rsid w:val="00A2790A"/>
    <w:rsid w:val="00A45B29"/>
    <w:rsid w:val="00A61B83"/>
    <w:rsid w:val="00A8265B"/>
    <w:rsid w:val="00A9279B"/>
    <w:rsid w:val="00A96873"/>
    <w:rsid w:val="00AB6291"/>
    <w:rsid w:val="00AE2C6E"/>
    <w:rsid w:val="00AE46A6"/>
    <w:rsid w:val="00AE69E8"/>
    <w:rsid w:val="00AF7113"/>
    <w:rsid w:val="00B21DB2"/>
    <w:rsid w:val="00B33530"/>
    <w:rsid w:val="00B34647"/>
    <w:rsid w:val="00B91C4D"/>
    <w:rsid w:val="00BA3D8F"/>
    <w:rsid w:val="00BA7924"/>
    <w:rsid w:val="00BB57E9"/>
    <w:rsid w:val="00BE36FE"/>
    <w:rsid w:val="00C01794"/>
    <w:rsid w:val="00C82388"/>
    <w:rsid w:val="00C908C0"/>
    <w:rsid w:val="00CA2A87"/>
    <w:rsid w:val="00CB0B68"/>
    <w:rsid w:val="00CF4432"/>
    <w:rsid w:val="00CF5FC2"/>
    <w:rsid w:val="00D14F26"/>
    <w:rsid w:val="00D2740E"/>
    <w:rsid w:val="00D411BC"/>
    <w:rsid w:val="00D46085"/>
    <w:rsid w:val="00D470F9"/>
    <w:rsid w:val="00D51CF7"/>
    <w:rsid w:val="00D67FD5"/>
    <w:rsid w:val="00D71B10"/>
    <w:rsid w:val="00DA1B2A"/>
    <w:rsid w:val="00DA5572"/>
    <w:rsid w:val="00DB1575"/>
    <w:rsid w:val="00DB16F4"/>
    <w:rsid w:val="00DB77C7"/>
    <w:rsid w:val="00DD76B0"/>
    <w:rsid w:val="00DE0A0B"/>
    <w:rsid w:val="00E16CD5"/>
    <w:rsid w:val="00E2441E"/>
    <w:rsid w:val="00E42438"/>
    <w:rsid w:val="00E6644C"/>
    <w:rsid w:val="00E964CD"/>
    <w:rsid w:val="00EA5063"/>
    <w:rsid w:val="00EB1D8E"/>
    <w:rsid w:val="00EE473F"/>
    <w:rsid w:val="00EF7E34"/>
    <w:rsid w:val="00F107FA"/>
    <w:rsid w:val="00F41E81"/>
    <w:rsid w:val="00F46DCA"/>
    <w:rsid w:val="00F6191A"/>
    <w:rsid w:val="00F736F5"/>
    <w:rsid w:val="00F87230"/>
    <w:rsid w:val="00FB2111"/>
    <w:rsid w:val="00FB5352"/>
    <w:rsid w:val="00FC2713"/>
    <w:rsid w:val="00FF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4347A"/>
  <w15:chartTrackingRefBased/>
  <w15:docId w15:val="{E42E9949-BF18-44FF-BA2B-67257A06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CA5"/>
    <w:pPr>
      <w:spacing w:after="240" w:line="288" w:lineRule="auto"/>
    </w:pPr>
    <w:rPr>
      <w:rFonts w:ascii="Hellix" w:eastAsiaTheme="minorEastAsia" w:hAnsi="Hellix"/>
      <w:sz w:val="18"/>
      <w:szCs w:val="18"/>
    </w:rPr>
  </w:style>
  <w:style w:type="paragraph" w:styleId="Heading1">
    <w:name w:val="heading 1"/>
    <w:aliases w:val="Heading - Large,Large"/>
    <w:basedOn w:val="Normal"/>
    <w:next w:val="Normal"/>
    <w:link w:val="Heading1Char"/>
    <w:uiPriority w:val="9"/>
    <w:qFormat/>
    <w:rsid w:val="001E6CA5"/>
    <w:pPr>
      <w:keepNext/>
      <w:keepLines/>
      <w:spacing w:before="220" w:after="100"/>
      <w:outlineLvl w:val="0"/>
    </w:pPr>
    <w:rPr>
      <w:rFonts w:eastAsiaTheme="majorEastAsia" w:cstheme="majorBidi"/>
      <w:color w:val="2B3087"/>
      <w:sz w:val="26"/>
      <w:szCs w:val="32"/>
    </w:rPr>
  </w:style>
  <w:style w:type="paragraph" w:styleId="Heading2">
    <w:name w:val="heading 2"/>
    <w:aliases w:val="Medium"/>
    <w:basedOn w:val="Heading1"/>
    <w:next w:val="Normal"/>
    <w:link w:val="Heading2Char"/>
    <w:uiPriority w:val="9"/>
    <w:unhideWhenUsed/>
    <w:qFormat/>
    <w:rsid w:val="001E6CA5"/>
    <w:pPr>
      <w:spacing w:before="40" w:after="40"/>
      <w:outlineLvl w:val="1"/>
    </w:pPr>
    <w:rPr>
      <w:rFonts w:ascii="Hellix Light" w:hAnsi="Hellix Light"/>
      <w:szCs w:val="26"/>
    </w:rPr>
  </w:style>
  <w:style w:type="paragraph" w:styleId="Heading3">
    <w:name w:val="heading 3"/>
    <w:aliases w:val="Small"/>
    <w:basedOn w:val="Normal"/>
    <w:link w:val="Heading3Char"/>
    <w:uiPriority w:val="9"/>
    <w:qFormat/>
    <w:rsid w:val="001E6CA5"/>
    <w:pPr>
      <w:spacing w:before="120" w:after="60" w:line="240" w:lineRule="auto"/>
      <w:outlineLvl w:val="2"/>
    </w:pPr>
    <w:rPr>
      <w:rFonts w:ascii="Hellix Light" w:eastAsia="Times New Roman" w:hAnsi="Hellix Light" w:cs="Times New Roman"/>
      <w:bCs/>
      <w:color w:val="2B3087"/>
      <w:sz w:val="22"/>
      <w:szCs w:val="27"/>
      <w:lang w:eastAsia="en-GB"/>
    </w:rPr>
  </w:style>
  <w:style w:type="paragraph" w:styleId="Heading4">
    <w:name w:val="heading 4"/>
    <w:aliases w:val="Black"/>
    <w:next w:val="Normal"/>
    <w:link w:val="Heading4Char"/>
    <w:uiPriority w:val="9"/>
    <w:unhideWhenUsed/>
    <w:qFormat/>
    <w:rsid w:val="001E6CA5"/>
    <w:pPr>
      <w:keepNext/>
      <w:keepLines/>
      <w:spacing w:before="40" w:after="120"/>
      <w:outlineLvl w:val="3"/>
    </w:pPr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paragraph" w:styleId="Heading5">
    <w:name w:val="heading 5"/>
    <w:aliases w:val="Heading 5 - do not use"/>
    <w:basedOn w:val="Normal"/>
    <w:next w:val="Normal"/>
    <w:link w:val="Heading5Char"/>
    <w:uiPriority w:val="9"/>
    <w:semiHidden/>
    <w:unhideWhenUsed/>
    <w:qFormat/>
    <w:rsid w:val="001E6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E6CA5"/>
    <w:pPr>
      <w:spacing w:after="60"/>
    </w:pPr>
    <w:rPr>
      <w:rFonts w:eastAsiaTheme="minorHAnsi"/>
      <w:b/>
      <w:b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6CA5"/>
    <w:rPr>
      <w:rFonts w:ascii="Hellix" w:hAnsi="Hellix"/>
      <w:b/>
      <w:bCs/>
      <w:sz w:val="18"/>
    </w:rPr>
  </w:style>
  <w:style w:type="paragraph" w:styleId="ListParagraph">
    <w:name w:val="List Paragraph"/>
    <w:basedOn w:val="Normal"/>
    <w:uiPriority w:val="34"/>
    <w:qFormat/>
    <w:rsid w:val="001E6CA5"/>
    <w:pPr>
      <w:numPr>
        <w:numId w:val="4"/>
      </w:numPr>
      <w:contextualSpacing/>
    </w:pPr>
  </w:style>
  <w:style w:type="character" w:customStyle="1" w:styleId="Heading1Char">
    <w:name w:val="Heading 1 Char"/>
    <w:aliases w:val="Heading - Large Char,Large Char"/>
    <w:basedOn w:val="DefaultParagraphFont"/>
    <w:link w:val="Heading1"/>
    <w:uiPriority w:val="9"/>
    <w:rsid w:val="001E6CA5"/>
    <w:rPr>
      <w:rFonts w:ascii="Hellix" w:eastAsiaTheme="majorEastAsia" w:hAnsi="Hellix" w:cstheme="majorBidi"/>
      <w:color w:val="2B3087"/>
      <w:sz w:val="26"/>
      <w:szCs w:val="32"/>
    </w:rPr>
  </w:style>
  <w:style w:type="character" w:customStyle="1" w:styleId="Heading2Char">
    <w:name w:val="Heading 2 Char"/>
    <w:aliases w:val="Medium Char"/>
    <w:basedOn w:val="DefaultParagraphFont"/>
    <w:link w:val="Heading2"/>
    <w:uiPriority w:val="9"/>
    <w:rsid w:val="001E6CA5"/>
    <w:rPr>
      <w:rFonts w:ascii="Hellix Light" w:eastAsiaTheme="majorEastAsia" w:hAnsi="Hellix Light" w:cstheme="majorBidi"/>
      <w:color w:val="2B3087"/>
      <w:sz w:val="26"/>
      <w:szCs w:val="26"/>
    </w:rPr>
  </w:style>
  <w:style w:type="character" w:customStyle="1" w:styleId="Heading3Char">
    <w:name w:val="Heading 3 Char"/>
    <w:aliases w:val="Small Char"/>
    <w:basedOn w:val="DefaultParagraphFont"/>
    <w:link w:val="Heading3"/>
    <w:uiPriority w:val="9"/>
    <w:rsid w:val="001E6CA5"/>
    <w:rPr>
      <w:rFonts w:ascii="Hellix Light" w:eastAsia="Times New Roman" w:hAnsi="Hellix Light" w:cs="Times New Roman"/>
      <w:bCs/>
      <w:color w:val="2B3087"/>
      <w:sz w:val="22"/>
      <w:szCs w:val="27"/>
      <w:lang w:eastAsia="en-GB"/>
    </w:rPr>
  </w:style>
  <w:style w:type="character" w:customStyle="1" w:styleId="Heading4Char">
    <w:name w:val="Heading 4 Char"/>
    <w:aliases w:val="Black Char"/>
    <w:basedOn w:val="DefaultParagraphFont"/>
    <w:link w:val="Heading4"/>
    <w:uiPriority w:val="9"/>
    <w:rsid w:val="001E6CA5"/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character" w:customStyle="1" w:styleId="Heading5Char">
    <w:name w:val="Heading 5 Char"/>
    <w:aliases w:val="Heading 5 - do not use Char"/>
    <w:basedOn w:val="DefaultParagraphFont"/>
    <w:link w:val="Heading5"/>
    <w:uiPriority w:val="9"/>
    <w:semiHidden/>
    <w:rsid w:val="001E6CA5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paragraph" w:styleId="Title">
    <w:name w:val="Title"/>
    <w:aliases w:val="use sparingly"/>
    <w:basedOn w:val="Normal"/>
    <w:next w:val="Normal"/>
    <w:link w:val="TitleChar"/>
    <w:uiPriority w:val="10"/>
    <w:qFormat/>
    <w:rsid w:val="001E6CA5"/>
    <w:pPr>
      <w:spacing w:line="240" w:lineRule="auto"/>
      <w:contextualSpacing/>
    </w:pPr>
    <w:rPr>
      <w:rFonts w:ascii="Hellix Light" w:eastAsiaTheme="majorEastAsia" w:hAnsi="Hellix Light" w:cstheme="majorBidi"/>
      <w:color w:val="2B3087"/>
      <w:spacing w:val="-10"/>
      <w:kern w:val="28"/>
      <w:sz w:val="48"/>
      <w:szCs w:val="56"/>
    </w:rPr>
  </w:style>
  <w:style w:type="character" w:customStyle="1" w:styleId="TitleChar">
    <w:name w:val="Title Char"/>
    <w:aliases w:val="use sparingly Char"/>
    <w:basedOn w:val="DefaultParagraphFont"/>
    <w:link w:val="Title"/>
    <w:uiPriority w:val="10"/>
    <w:rsid w:val="001E6CA5"/>
    <w:rPr>
      <w:rFonts w:ascii="Hellix Light" w:eastAsiaTheme="majorEastAsia" w:hAnsi="Hellix Light" w:cstheme="majorBidi"/>
      <w:color w:val="2B3087"/>
      <w:spacing w:val="-10"/>
      <w:kern w:val="28"/>
      <w:sz w:val="48"/>
      <w:szCs w:val="56"/>
    </w:rPr>
  </w:style>
  <w:style w:type="character" w:styleId="Strong">
    <w:name w:val="Strong"/>
    <w:uiPriority w:val="22"/>
    <w:qFormat/>
    <w:rsid w:val="001E6CA5"/>
    <w:rPr>
      <w:rFonts w:ascii="Hellix" w:hAnsi="Hellix"/>
      <w:b/>
      <w:i w:val="0"/>
    </w:rPr>
  </w:style>
  <w:style w:type="character" w:styleId="Emphasis">
    <w:name w:val="Emphasis"/>
    <w:uiPriority w:val="20"/>
    <w:qFormat/>
    <w:rsid w:val="001E6CA5"/>
    <w:rPr>
      <w:i/>
    </w:rPr>
  </w:style>
  <w:style w:type="paragraph" w:styleId="NoSpacing">
    <w:name w:val="No Spacing"/>
    <w:uiPriority w:val="1"/>
    <w:qFormat/>
    <w:rsid w:val="006C43BC"/>
    <w:pPr>
      <w:spacing w:line="360" w:lineRule="auto"/>
    </w:pPr>
    <w:rPr>
      <w:rFonts w:ascii="Hellix" w:eastAsiaTheme="minorEastAsia" w:hAnsi="Hellix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E6CA5"/>
    <w:pPr>
      <w:spacing w:before="120" w:after="120"/>
      <w:ind w:left="284" w:right="284"/>
      <w:jc w:val="center"/>
    </w:pPr>
    <w:rPr>
      <w:sz w:val="19"/>
    </w:rPr>
  </w:style>
  <w:style w:type="character" w:customStyle="1" w:styleId="QuoteChar">
    <w:name w:val="Quote Char"/>
    <w:basedOn w:val="DefaultParagraphFont"/>
    <w:link w:val="Quote"/>
    <w:uiPriority w:val="29"/>
    <w:rsid w:val="001E6CA5"/>
    <w:rPr>
      <w:rFonts w:ascii="Hellix" w:eastAsiaTheme="minorEastAsia" w:hAnsi="Hellix"/>
      <w:sz w:val="19"/>
      <w:szCs w:val="1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1E6CA5"/>
    <w:rPr>
      <w:color w:val="2B308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CA5"/>
    <w:rPr>
      <w:rFonts w:ascii="Hellix" w:eastAsiaTheme="minorEastAsia" w:hAnsi="Hellix"/>
      <w:color w:val="2B3087"/>
      <w:sz w:val="19"/>
      <w:szCs w:val="18"/>
    </w:rPr>
  </w:style>
  <w:style w:type="character" w:styleId="SubtleEmphasis">
    <w:name w:val="Subtle Emphasis"/>
    <w:uiPriority w:val="19"/>
    <w:qFormat/>
    <w:rsid w:val="001E6CA5"/>
    <w:rPr>
      <w:i/>
    </w:rPr>
  </w:style>
  <w:style w:type="character" w:styleId="IntenseEmphasis">
    <w:name w:val="Intense Emphasis"/>
    <w:basedOn w:val="Emphasis"/>
    <w:uiPriority w:val="21"/>
    <w:qFormat/>
    <w:rsid w:val="001E6CA5"/>
    <w:rPr>
      <w:i/>
    </w:rPr>
  </w:style>
  <w:style w:type="character" w:styleId="SubtleReference">
    <w:name w:val="Subtle Reference"/>
    <w:uiPriority w:val="31"/>
    <w:qFormat/>
    <w:rsid w:val="001E6CA5"/>
    <w:rPr>
      <w:color w:val="2B3087"/>
    </w:rPr>
  </w:style>
  <w:style w:type="character" w:styleId="IntenseReference">
    <w:name w:val="Intense Reference"/>
    <w:basedOn w:val="SubtleReference"/>
    <w:uiPriority w:val="32"/>
    <w:qFormat/>
    <w:rsid w:val="001E6CA5"/>
    <w:rPr>
      <w:color w:val="2B3087"/>
    </w:rPr>
  </w:style>
  <w:style w:type="character" w:styleId="BookTitle">
    <w:name w:val="Book Title"/>
    <w:uiPriority w:val="33"/>
    <w:qFormat/>
    <w:rsid w:val="001E6CA5"/>
  </w:style>
  <w:style w:type="paragraph" w:styleId="Header">
    <w:name w:val="header"/>
    <w:basedOn w:val="Normal"/>
    <w:link w:val="HeaderChar"/>
    <w:uiPriority w:val="99"/>
    <w:unhideWhenUsed/>
    <w:rsid w:val="00AE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C6E"/>
    <w:rPr>
      <w:rFonts w:ascii="Hellix" w:eastAsiaTheme="minorEastAsia" w:hAnsi="Hellix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E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C6E"/>
    <w:rPr>
      <w:rFonts w:ascii="Hellix" w:eastAsiaTheme="minorEastAsia" w:hAnsi="Hellix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CS\Microsoft\TemplatesWorkgroup\OCS%20Letterhead%20UK-Manchester.dotx" TargetMode="External"/></Relationships>
</file>

<file path=word/theme/theme1.xml><?xml version="1.0" encoding="utf-8"?>
<a:theme xmlns:a="http://schemas.openxmlformats.org/drawingml/2006/main" name="OCS-2020-2">
  <a:themeElements>
    <a:clrScheme name="Custom 2 - OCS 2020">
      <a:dk1>
        <a:srgbClr val="000000"/>
      </a:dk1>
      <a:lt1>
        <a:srgbClr val="FFFFFF"/>
      </a:lt1>
      <a:dk2>
        <a:srgbClr val="2B3087"/>
      </a:dk2>
      <a:lt2>
        <a:srgbClr val="FFFFFF"/>
      </a:lt2>
      <a:accent1>
        <a:srgbClr val="FF7700"/>
      </a:accent1>
      <a:accent2>
        <a:srgbClr val="2B3087"/>
      </a:accent2>
      <a:accent3>
        <a:srgbClr val="5E76F3"/>
      </a:accent3>
      <a:accent4>
        <a:srgbClr val="63656A"/>
      </a:accent4>
      <a:accent5>
        <a:srgbClr val="FFDE22"/>
      </a:accent5>
      <a:accent6>
        <a:srgbClr val="FFFFFF"/>
      </a:accent6>
      <a:hlink>
        <a:srgbClr val="5E76F3"/>
      </a:hlink>
      <a:folHlink>
        <a:srgbClr val="2B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279CE58711A64BA09230FB56578708" ma:contentTypeVersion="12" ma:contentTypeDescription="Create a new document." ma:contentTypeScope="" ma:versionID="0baf8fa40cffcba0fd0881230bbe83be">
  <xsd:schema xmlns:xsd="http://www.w3.org/2001/XMLSchema" xmlns:xs="http://www.w3.org/2001/XMLSchema" xmlns:p="http://schemas.microsoft.com/office/2006/metadata/properties" xmlns:ns2="29e2a7fc-5a27-4222-a11d-7b937286053e" xmlns:ns3="f00e559b-8a54-40ed-bea0-c813ef2cd0d1" targetNamespace="http://schemas.microsoft.com/office/2006/metadata/properties" ma:root="true" ma:fieldsID="6c2650c1c7074af584632c03ea09359e" ns2:_="" ns3:_="">
    <xsd:import namespace="29e2a7fc-5a27-4222-a11d-7b937286053e"/>
    <xsd:import namespace="f00e559b-8a54-40ed-bea0-c813ef2cd0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2a7fc-5a27-4222-a11d-7b9372860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e559b-8a54-40ed-bea0-c813ef2cd0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C0D9BA-418E-4FF9-8692-672154AF27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2a7fc-5a27-4222-a11d-7b937286053e"/>
    <ds:schemaRef ds:uri="f00e559b-8a54-40ed-bea0-c813ef2cd0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3B3B8E-83A5-440D-B6C9-0A913EDE2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21DCE-3398-4E6C-BFC2-22D1034BB3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6E2AF0-8AB1-4652-B333-6DF9589A8D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OCS Letterhead UK-Manchester</Template>
  <TotalTime>121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Jagger</dc:creator>
  <cp:keywords/>
  <dc:description/>
  <cp:lastModifiedBy>Richard Williamson</cp:lastModifiedBy>
  <cp:revision>24</cp:revision>
  <cp:lastPrinted>2019-12-23T12:42:00Z</cp:lastPrinted>
  <dcterms:created xsi:type="dcterms:W3CDTF">2022-07-01T08:58:00Z</dcterms:created>
  <dcterms:modified xsi:type="dcterms:W3CDTF">2024-04-22T15:36:00Z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0x01010008279CE58711A64BA09230FB56578708</vt:lpwstr>
  </property>
</Properties>
</file>